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0681" w:rsidRPr="00F70E14" w:rsidRDefault="00AE0681" w:rsidP="00AB709F">
      <w:pPr>
        <w:jc w:val="center"/>
        <w:rPr>
          <w:rFonts w:ascii="Arial" w:hAnsi="Arial" w:cs="Arial"/>
          <w:b/>
          <w:sz w:val="32"/>
          <w:szCs w:val="32"/>
        </w:rPr>
      </w:pPr>
      <w:r w:rsidRPr="00F70E14">
        <w:rPr>
          <w:rFonts w:ascii="Arial" w:hAnsi="Arial" w:cs="Arial"/>
          <w:b/>
          <w:sz w:val="32"/>
          <w:szCs w:val="32"/>
        </w:rPr>
        <w:t>Публичный отчет</w:t>
      </w:r>
    </w:p>
    <w:p w:rsidR="00AE0681" w:rsidRPr="00F70E14" w:rsidRDefault="00AE0681" w:rsidP="00AB709F">
      <w:pPr>
        <w:jc w:val="center"/>
        <w:rPr>
          <w:rFonts w:ascii="Arial" w:hAnsi="Arial" w:cs="Arial"/>
          <w:b/>
          <w:sz w:val="32"/>
          <w:szCs w:val="32"/>
        </w:rPr>
      </w:pPr>
      <w:r w:rsidRPr="00F70E14">
        <w:rPr>
          <w:rFonts w:ascii="Arial" w:hAnsi="Arial" w:cs="Arial"/>
          <w:b/>
          <w:sz w:val="32"/>
          <w:szCs w:val="32"/>
        </w:rPr>
        <w:t>Кировской районной территориальной  организации работников образов</w:t>
      </w:r>
      <w:r>
        <w:rPr>
          <w:rFonts w:ascii="Arial" w:hAnsi="Arial" w:cs="Arial"/>
          <w:b/>
          <w:sz w:val="32"/>
          <w:szCs w:val="32"/>
        </w:rPr>
        <w:t>ания и науки РФ г. Перми за 2017</w:t>
      </w:r>
      <w:r w:rsidRPr="00F70E14">
        <w:rPr>
          <w:rFonts w:ascii="Arial" w:hAnsi="Arial" w:cs="Arial"/>
          <w:b/>
          <w:sz w:val="32"/>
          <w:szCs w:val="32"/>
        </w:rPr>
        <w:t xml:space="preserve"> год</w:t>
      </w:r>
    </w:p>
    <w:p w:rsidR="00AE0681" w:rsidRPr="00AA4063" w:rsidRDefault="00AE0681" w:rsidP="00AB709F">
      <w:pPr>
        <w:jc w:val="center"/>
        <w:rPr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2017</w:t>
      </w:r>
      <w:r w:rsidRPr="00F70E14">
        <w:rPr>
          <w:rFonts w:ascii="Arial" w:hAnsi="Arial" w:cs="Arial"/>
          <w:b/>
          <w:sz w:val="32"/>
          <w:szCs w:val="32"/>
        </w:rPr>
        <w:t xml:space="preserve"> год – год </w:t>
      </w:r>
      <w:r>
        <w:rPr>
          <w:rFonts w:ascii="Arial" w:hAnsi="Arial" w:cs="Arial"/>
          <w:b/>
          <w:sz w:val="32"/>
          <w:szCs w:val="32"/>
        </w:rPr>
        <w:t xml:space="preserve">профсоюзного </w:t>
      </w:r>
      <w:r>
        <w:rPr>
          <w:rFonts w:ascii="Arial" w:hAnsi="Arial" w:cs="Arial"/>
          <w:b/>
          <w:sz w:val="32"/>
          <w:szCs w:val="32"/>
          <w:lang w:val="en-US"/>
        </w:rPr>
        <w:t>PR</w:t>
      </w:r>
      <w:r w:rsidRPr="00945F3D">
        <w:rPr>
          <w:rFonts w:ascii="Arial" w:hAnsi="Arial" w:cs="Arial"/>
          <w:b/>
          <w:sz w:val="32"/>
          <w:szCs w:val="32"/>
        </w:rPr>
        <w:t>-движения</w:t>
      </w:r>
    </w:p>
    <w:p w:rsidR="00AE0681" w:rsidRDefault="00AE0681" w:rsidP="00AB709F">
      <w:pPr>
        <w:jc w:val="center"/>
        <w:rPr>
          <w:b/>
          <w:sz w:val="32"/>
          <w:szCs w:val="32"/>
        </w:rPr>
      </w:pPr>
    </w:p>
    <w:p w:rsidR="00AE0681" w:rsidRDefault="00AE0681" w:rsidP="002220F8">
      <w:pPr>
        <w:keepNext/>
        <w:jc w:val="center"/>
      </w:pPr>
    </w:p>
    <w:p w:rsidR="00AE0681" w:rsidRDefault="00AE0681" w:rsidP="002220F8">
      <w:pPr>
        <w:pStyle w:val="Heading1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pt;height:5in">
            <v:imagedata r:id="rId7" o:title=""/>
          </v:shape>
        </w:pict>
      </w:r>
      <w:r>
        <w:br w:type="page"/>
      </w:r>
      <w:bookmarkStart w:id="0" w:name="_Toc511849481"/>
      <w:r>
        <w:t xml:space="preserve">1. </w:t>
      </w:r>
      <w:r w:rsidRPr="00B71473">
        <w:t>Р</w:t>
      </w:r>
      <w:r>
        <w:t>айонная территориальная организация профсоюза работников народного образования и науки РФ</w:t>
      </w:r>
      <w:bookmarkEnd w:id="0"/>
      <w:r>
        <w:t xml:space="preserve"> </w:t>
      </w:r>
    </w:p>
    <w:p w:rsidR="00AE0681" w:rsidRPr="00F70E14" w:rsidRDefault="00AE0681" w:rsidP="009E2BA1">
      <w:pPr>
        <w:pStyle w:val="ListParagraph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Включает 31</w:t>
      </w:r>
      <w:r w:rsidRPr="00F70E14">
        <w:rPr>
          <w:rFonts w:ascii="Times New Roman" w:hAnsi="Times New Roman"/>
          <w:sz w:val="28"/>
          <w:szCs w:val="28"/>
        </w:rPr>
        <w:t xml:space="preserve"> пер</w:t>
      </w:r>
      <w:r>
        <w:rPr>
          <w:rFonts w:ascii="Times New Roman" w:hAnsi="Times New Roman"/>
          <w:sz w:val="28"/>
          <w:szCs w:val="28"/>
        </w:rPr>
        <w:t>вичную  профсоюзную организацию:  14 образовательных учреждений, 13</w:t>
      </w:r>
      <w:r w:rsidRPr="00F70E14">
        <w:rPr>
          <w:rFonts w:ascii="Times New Roman" w:hAnsi="Times New Roman"/>
          <w:sz w:val="28"/>
          <w:szCs w:val="28"/>
        </w:rPr>
        <w:t xml:space="preserve">  дошкольн</w:t>
      </w:r>
      <w:r>
        <w:rPr>
          <w:rFonts w:ascii="Times New Roman" w:hAnsi="Times New Roman"/>
          <w:sz w:val="28"/>
          <w:szCs w:val="28"/>
        </w:rPr>
        <w:t>ых образовательных учреждений, 1</w:t>
      </w:r>
      <w:r w:rsidRPr="00F70E14">
        <w:rPr>
          <w:rFonts w:ascii="Times New Roman" w:hAnsi="Times New Roman"/>
          <w:sz w:val="28"/>
          <w:szCs w:val="28"/>
        </w:rPr>
        <w:t xml:space="preserve"> учреждение дополнит</w:t>
      </w:r>
      <w:r>
        <w:rPr>
          <w:rFonts w:ascii="Times New Roman" w:hAnsi="Times New Roman"/>
          <w:sz w:val="28"/>
          <w:szCs w:val="28"/>
        </w:rPr>
        <w:t>ельного образования, 1 техникум, 1 детский дом, РТО.</w:t>
      </w:r>
    </w:p>
    <w:p w:rsidR="00AE0681" w:rsidRDefault="00AE0681" w:rsidP="009E2BA1">
      <w:pPr>
        <w:pStyle w:val="ListParagraph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Самые многочисленные профсоюзные организации, не менее 54% профсоюзного членства  в следующих образовательных учреждениях:</w:t>
      </w:r>
      <w:r w:rsidRPr="00F70E14">
        <w:rPr>
          <w:rFonts w:ascii="Times New Roman" w:hAnsi="Times New Roman"/>
          <w:sz w:val="28"/>
          <w:szCs w:val="28"/>
        </w:rPr>
        <w:t xml:space="preserve"> МАДОУ «Детский сад № 409»</w:t>
      </w:r>
      <w:r>
        <w:rPr>
          <w:rFonts w:ascii="Times New Roman" w:hAnsi="Times New Roman"/>
          <w:sz w:val="28"/>
          <w:szCs w:val="28"/>
        </w:rPr>
        <w:t xml:space="preserve"> (94%)</w:t>
      </w:r>
      <w:r w:rsidRPr="00F70E14">
        <w:rPr>
          <w:rFonts w:ascii="Times New Roman" w:hAnsi="Times New Roman"/>
          <w:sz w:val="28"/>
          <w:szCs w:val="28"/>
        </w:rPr>
        <w:t>, МАОУ «СОШ</w:t>
      </w:r>
      <w:r>
        <w:rPr>
          <w:rFonts w:ascii="Times New Roman" w:hAnsi="Times New Roman"/>
          <w:sz w:val="28"/>
          <w:szCs w:val="28"/>
        </w:rPr>
        <w:t xml:space="preserve"> </w:t>
      </w:r>
      <w:r w:rsidRPr="00F70E14">
        <w:rPr>
          <w:rFonts w:ascii="Times New Roman" w:hAnsi="Times New Roman"/>
          <w:sz w:val="28"/>
          <w:szCs w:val="28"/>
        </w:rPr>
        <w:t>№1»</w:t>
      </w:r>
      <w:r>
        <w:rPr>
          <w:rFonts w:ascii="Times New Roman" w:hAnsi="Times New Roman"/>
          <w:sz w:val="28"/>
          <w:szCs w:val="28"/>
        </w:rPr>
        <w:t xml:space="preserve"> (77%)</w:t>
      </w:r>
      <w:r w:rsidRPr="00F70E14">
        <w:rPr>
          <w:rFonts w:ascii="Times New Roman" w:hAnsi="Times New Roman"/>
          <w:sz w:val="28"/>
          <w:szCs w:val="28"/>
        </w:rPr>
        <w:t>, МАДОУ «Детский сад № 247»</w:t>
      </w:r>
      <w:r>
        <w:rPr>
          <w:rFonts w:ascii="Times New Roman" w:hAnsi="Times New Roman"/>
          <w:sz w:val="28"/>
          <w:szCs w:val="28"/>
        </w:rPr>
        <w:t>(67%)</w:t>
      </w:r>
      <w:r w:rsidRPr="00F70E14">
        <w:rPr>
          <w:rFonts w:ascii="Times New Roman" w:hAnsi="Times New Roman"/>
          <w:sz w:val="28"/>
          <w:szCs w:val="28"/>
        </w:rPr>
        <w:t>, МАОУ «СОШ№70»</w:t>
      </w:r>
      <w:r>
        <w:rPr>
          <w:rFonts w:ascii="Times New Roman" w:hAnsi="Times New Roman"/>
          <w:sz w:val="28"/>
          <w:szCs w:val="28"/>
        </w:rPr>
        <w:t>( 61%)</w:t>
      </w:r>
      <w:r w:rsidRPr="00F70E14">
        <w:rPr>
          <w:rFonts w:ascii="Times New Roman" w:hAnsi="Times New Roman"/>
          <w:sz w:val="28"/>
          <w:szCs w:val="28"/>
        </w:rPr>
        <w:t>, МАДОУ «Детский сад № 412»</w:t>
      </w:r>
      <w:r>
        <w:rPr>
          <w:rFonts w:ascii="Times New Roman" w:hAnsi="Times New Roman"/>
          <w:sz w:val="28"/>
          <w:szCs w:val="28"/>
        </w:rPr>
        <w:t xml:space="preserve"> (60%), МАДОУ «Детский сад №281</w:t>
      </w:r>
      <w:r w:rsidRPr="00F70E14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( 54%).</w:t>
      </w:r>
    </w:p>
    <w:p w:rsidR="00AE0681" w:rsidRDefault="00AE0681" w:rsidP="009E2BA1">
      <w:pPr>
        <w:pStyle w:val="ListParagraph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Близко к ним профсоюзные организации МАОУ « СОШ № 155», МАОУ « СОШ №83», МАОУ « СОШ № 64», и МАОУ « СОШ № 63».</w:t>
      </w:r>
    </w:p>
    <w:p w:rsidR="00AE0681" w:rsidRDefault="00AE0681" w:rsidP="009E2BA1">
      <w:pPr>
        <w:pStyle w:val="ListParagraph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год созданы 2 профсоюзные организации, выбыла 1 профсоюзная организация.</w:t>
      </w:r>
    </w:p>
    <w:p w:rsidR="00AE0681" w:rsidRPr="00F70E14" w:rsidRDefault="00AE0681" w:rsidP="0065266E">
      <w:pPr>
        <w:pStyle w:val="ListParagraph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При РТО:</w:t>
      </w:r>
    </w:p>
    <w:p w:rsidR="00AE0681" w:rsidRDefault="00AE0681" w:rsidP="00840F59">
      <w:pPr>
        <w:pStyle w:val="ListParagraph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-совершенствуется </w:t>
      </w:r>
      <w:r w:rsidRPr="00F70E14">
        <w:rPr>
          <w:rFonts w:ascii="Times New Roman" w:hAnsi="Times New Roman"/>
          <w:sz w:val="28"/>
          <w:szCs w:val="28"/>
        </w:rPr>
        <w:t xml:space="preserve"> банк</w:t>
      </w:r>
      <w:r>
        <w:rPr>
          <w:rFonts w:ascii="Times New Roman" w:hAnsi="Times New Roman"/>
          <w:sz w:val="28"/>
          <w:szCs w:val="28"/>
        </w:rPr>
        <w:t xml:space="preserve"> информационных материалов по всем направлениям работы, </w:t>
      </w:r>
    </w:p>
    <w:p w:rsidR="00AE0681" w:rsidRPr="00F70E14" w:rsidRDefault="00AE0681" w:rsidP="0065266E">
      <w:pPr>
        <w:pStyle w:val="ListParagraph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F70E14">
        <w:rPr>
          <w:rFonts w:ascii="Times New Roman" w:hAnsi="Times New Roman"/>
          <w:sz w:val="28"/>
          <w:szCs w:val="28"/>
        </w:rPr>
        <w:t xml:space="preserve"> налажена электронная взаимосвязь со</w:t>
      </w:r>
      <w:r>
        <w:rPr>
          <w:rFonts w:ascii="Times New Roman" w:hAnsi="Times New Roman"/>
          <w:sz w:val="28"/>
          <w:szCs w:val="28"/>
        </w:rPr>
        <w:t xml:space="preserve"> всеми первичными организациями,</w:t>
      </w:r>
    </w:p>
    <w:p w:rsidR="00AE0681" w:rsidRDefault="00AE0681" w:rsidP="007500F7">
      <w:pPr>
        <w:pStyle w:val="ListParagraph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е</w:t>
      </w:r>
      <w:r w:rsidRPr="00F70E14">
        <w:rPr>
          <w:rFonts w:ascii="Times New Roman" w:hAnsi="Times New Roman"/>
          <w:sz w:val="28"/>
          <w:szCs w:val="28"/>
        </w:rPr>
        <w:t>жемесячно выпус</w:t>
      </w:r>
      <w:r>
        <w:rPr>
          <w:rFonts w:ascii="Times New Roman" w:hAnsi="Times New Roman"/>
          <w:sz w:val="28"/>
          <w:szCs w:val="28"/>
        </w:rPr>
        <w:t>кается информационный бюллетень,</w:t>
      </w:r>
    </w:p>
    <w:p w:rsidR="00AE0681" w:rsidRDefault="00AE0681" w:rsidP="007500F7">
      <w:pPr>
        <w:pStyle w:val="ListParagraph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ежемесячно проводятся совещания с председателями первичных организаций ( райкомы), а также президиумы ( по графику),</w:t>
      </w:r>
    </w:p>
    <w:p w:rsidR="00AE0681" w:rsidRPr="00F70E14" w:rsidRDefault="00AE0681" w:rsidP="0065266E">
      <w:pPr>
        <w:pStyle w:val="ListParagraph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организуется</w:t>
      </w:r>
      <w:r w:rsidRPr="00F70E14">
        <w:rPr>
          <w:rFonts w:ascii="Times New Roman" w:hAnsi="Times New Roman"/>
          <w:sz w:val="28"/>
          <w:szCs w:val="28"/>
        </w:rPr>
        <w:t xml:space="preserve"> п</w:t>
      </w:r>
      <w:r>
        <w:rPr>
          <w:rFonts w:ascii="Times New Roman" w:hAnsi="Times New Roman"/>
          <w:sz w:val="28"/>
          <w:szCs w:val="28"/>
        </w:rPr>
        <w:t>одписка на периодическую печать</w:t>
      </w:r>
      <w:r w:rsidRPr="00F70E14">
        <w:rPr>
          <w:rFonts w:ascii="Times New Roman" w:hAnsi="Times New Roman"/>
          <w:sz w:val="28"/>
          <w:szCs w:val="28"/>
        </w:rPr>
        <w:t>: «Профс</w:t>
      </w:r>
      <w:r>
        <w:rPr>
          <w:rFonts w:ascii="Times New Roman" w:hAnsi="Times New Roman"/>
          <w:sz w:val="28"/>
          <w:szCs w:val="28"/>
        </w:rPr>
        <w:t>оюзный курьер», «</w:t>
      </w:r>
      <w:r w:rsidRPr="00F70E14">
        <w:rPr>
          <w:rFonts w:ascii="Times New Roman" w:hAnsi="Times New Roman"/>
          <w:sz w:val="28"/>
          <w:szCs w:val="28"/>
        </w:rPr>
        <w:t>Мой профсоюз</w:t>
      </w:r>
      <w:r>
        <w:rPr>
          <w:rFonts w:ascii="Times New Roman" w:hAnsi="Times New Roman"/>
          <w:sz w:val="28"/>
          <w:szCs w:val="28"/>
        </w:rPr>
        <w:t>»,</w:t>
      </w:r>
    </w:p>
    <w:p w:rsidR="00AE0681" w:rsidRPr="00F70E14" w:rsidRDefault="00AE0681" w:rsidP="00C008FF">
      <w:pPr>
        <w:pStyle w:val="ListParagraph"/>
        <w:ind w:left="0"/>
        <w:jc w:val="both"/>
        <w:rPr>
          <w:rFonts w:ascii="Times New Roman" w:hAnsi="Times New Roman"/>
          <w:sz w:val="28"/>
          <w:szCs w:val="28"/>
        </w:rPr>
      </w:pPr>
    </w:p>
    <w:p w:rsidR="00AE0681" w:rsidRDefault="00AE0681" w:rsidP="00B925A1">
      <w:pPr>
        <w:pStyle w:val="ListParagraph"/>
        <w:ind w:left="0"/>
        <w:jc w:val="both"/>
        <w:rPr>
          <w:rFonts w:ascii="Arial" w:hAnsi="Arial" w:cs="Arial"/>
          <w:b/>
          <w:bCs/>
          <w:kern w:val="32"/>
          <w:sz w:val="32"/>
          <w:szCs w:val="32"/>
        </w:rPr>
      </w:pPr>
      <w:r>
        <w:rPr>
          <w:rFonts w:ascii="Arial" w:hAnsi="Arial" w:cs="Arial"/>
          <w:b/>
          <w:bCs/>
          <w:kern w:val="32"/>
          <w:sz w:val="32"/>
          <w:szCs w:val="32"/>
        </w:rPr>
        <w:t>В 2017 году профсоюзная организация награждена почетной грамотой ОБЩЕРОССИЙСКОГО ПРОФСОЮЗА ОБРАЗОВАНИЯ. ( протокол № 10 от 17 августа 2017 года г. Москва).</w:t>
      </w:r>
    </w:p>
    <w:p w:rsidR="00AE0681" w:rsidRDefault="00AE0681" w:rsidP="00B925A1">
      <w:pPr>
        <w:pStyle w:val="ListParagraph"/>
        <w:ind w:left="0"/>
        <w:jc w:val="both"/>
        <w:rPr>
          <w:rFonts w:ascii="Arial" w:hAnsi="Arial" w:cs="Arial"/>
          <w:b/>
          <w:bCs/>
          <w:kern w:val="32"/>
          <w:sz w:val="32"/>
          <w:szCs w:val="32"/>
        </w:rPr>
      </w:pPr>
    </w:p>
    <w:p w:rsidR="00AE0681" w:rsidRDefault="00AE0681" w:rsidP="00B925A1">
      <w:pPr>
        <w:pStyle w:val="ListParagraph"/>
        <w:ind w:left="0"/>
        <w:jc w:val="both"/>
        <w:rPr>
          <w:rFonts w:ascii="Arial" w:hAnsi="Arial" w:cs="Arial"/>
          <w:b/>
          <w:bCs/>
          <w:kern w:val="32"/>
          <w:sz w:val="32"/>
          <w:szCs w:val="32"/>
        </w:rPr>
      </w:pPr>
    </w:p>
    <w:p w:rsidR="00AE0681" w:rsidRPr="00E90EFE" w:rsidRDefault="00AE0681" w:rsidP="00E90EFE">
      <w:pPr>
        <w:pStyle w:val="Heading1"/>
      </w:pPr>
      <w:bookmarkStart w:id="1" w:name="_Toc511849482"/>
      <w:r w:rsidRPr="00E90EFE">
        <w:t>2. Собрания и совещания</w:t>
      </w:r>
      <w:bookmarkEnd w:id="1"/>
    </w:p>
    <w:p w:rsidR="00AE0681" w:rsidRDefault="00AE0681" w:rsidP="00F70E14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Было проведено 11</w:t>
      </w:r>
      <w:r w:rsidRPr="00F70E14">
        <w:rPr>
          <w:rFonts w:ascii="Times New Roman" w:hAnsi="Times New Roman"/>
          <w:sz w:val="28"/>
          <w:szCs w:val="28"/>
        </w:rPr>
        <w:t xml:space="preserve"> президиумов и</w:t>
      </w:r>
      <w:r>
        <w:rPr>
          <w:rFonts w:ascii="Times New Roman" w:hAnsi="Times New Roman"/>
          <w:sz w:val="28"/>
          <w:szCs w:val="28"/>
        </w:rPr>
        <w:t xml:space="preserve"> 10</w:t>
      </w:r>
      <w:r w:rsidRPr="00F70E14">
        <w:rPr>
          <w:rFonts w:ascii="Times New Roman" w:hAnsi="Times New Roman"/>
          <w:sz w:val="28"/>
          <w:szCs w:val="28"/>
        </w:rPr>
        <w:t xml:space="preserve"> райкомов. </w:t>
      </w:r>
    </w:p>
    <w:p w:rsidR="00AE0681" w:rsidRPr="00F70E14" w:rsidRDefault="00AE0681" w:rsidP="00F70E14">
      <w:pPr>
        <w:pStyle w:val="NoSpacing"/>
        <w:jc w:val="both"/>
        <w:rPr>
          <w:rFonts w:ascii="Times New Roman" w:hAnsi="Times New Roman"/>
          <w:sz w:val="28"/>
          <w:szCs w:val="28"/>
        </w:rPr>
      </w:pPr>
    </w:p>
    <w:p w:rsidR="00AE0681" w:rsidRDefault="00AE0681" w:rsidP="00F70E14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НИХ:</w:t>
      </w:r>
    </w:p>
    <w:p w:rsidR="00AE0681" w:rsidRDefault="00AE0681" w:rsidP="00F70E14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проводился анализ работы организации,</w:t>
      </w:r>
    </w:p>
    <w:p w:rsidR="00AE0681" w:rsidRDefault="00AE0681" w:rsidP="00F70E14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планировалась работа на последующий период</w:t>
      </w:r>
    </w:p>
    <w:p w:rsidR="00AE0681" w:rsidRDefault="00AE0681" w:rsidP="00F70E14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-изучалась нормативно-правовая документация,</w:t>
      </w:r>
    </w:p>
    <w:p w:rsidR="00AE0681" w:rsidRDefault="00AE0681" w:rsidP="00F70E14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проводились обучение и консультации председателей,</w:t>
      </w:r>
    </w:p>
    <w:p w:rsidR="00AE0681" w:rsidRDefault="00AE0681" w:rsidP="00F70E14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обсуждались вопросы актуального характера,</w:t>
      </w:r>
    </w:p>
    <w:p w:rsidR="00AE0681" w:rsidRDefault="00AE0681" w:rsidP="00F70E14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оказывалась необходимая помощь,</w:t>
      </w:r>
    </w:p>
    <w:p w:rsidR="00AE0681" w:rsidRDefault="00AE0681" w:rsidP="00F70E14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проводились обмен мнением, информацией и опытом,</w:t>
      </w:r>
    </w:p>
    <w:p w:rsidR="00AE0681" w:rsidRDefault="00AE0681" w:rsidP="00F70E14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-обсуждались вопросы оздоровления и отдыха ,</w:t>
      </w:r>
    </w:p>
    <w:p w:rsidR="00AE0681" w:rsidRDefault="00AE0681" w:rsidP="00F70E14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вошло в традицию поздравление каждого председателя с Днем рождения , с юбилейными датами образовательные учреждения.</w:t>
      </w:r>
    </w:p>
    <w:p w:rsidR="00AE0681" w:rsidRDefault="00AE0681" w:rsidP="00F70E14">
      <w:pPr>
        <w:pStyle w:val="NoSpacing"/>
        <w:jc w:val="both"/>
        <w:rPr>
          <w:rFonts w:ascii="Times New Roman" w:hAnsi="Times New Roman"/>
          <w:sz w:val="28"/>
          <w:szCs w:val="28"/>
        </w:rPr>
      </w:pPr>
    </w:p>
    <w:p w:rsidR="00AE0681" w:rsidRDefault="00AE0681" w:rsidP="002A04A7">
      <w:pPr>
        <w:pStyle w:val="NoSpacing"/>
        <w:rPr>
          <w:sz w:val="28"/>
          <w:szCs w:val="28"/>
        </w:rPr>
      </w:pPr>
      <w:r>
        <w:rPr>
          <w:sz w:val="28"/>
          <w:szCs w:val="28"/>
        </w:rPr>
        <w:t>Протоколы совещаний ежемесячно с кратной или развернутой информацией  по электронной почте  отправлялись в каждое учреждение.</w:t>
      </w:r>
    </w:p>
    <w:p w:rsidR="00AE0681" w:rsidRPr="004C0E97" w:rsidRDefault="00AE0681" w:rsidP="004C0E97">
      <w:pPr>
        <w:pStyle w:val="Heading1"/>
      </w:pPr>
    </w:p>
    <w:p w:rsidR="00AE0681" w:rsidRDefault="00AE0681" w:rsidP="00580DD6">
      <w:pPr>
        <w:pStyle w:val="NoSpacing"/>
        <w:tabs>
          <w:tab w:val="left" w:pos="3420"/>
        </w:tabs>
        <w:ind w:left="720"/>
        <w:rPr>
          <w:sz w:val="28"/>
          <w:szCs w:val="28"/>
        </w:rPr>
      </w:pPr>
    </w:p>
    <w:p w:rsidR="00AE0681" w:rsidRPr="00E90EFE" w:rsidRDefault="00AE0681" w:rsidP="00E90EFE">
      <w:pPr>
        <w:pStyle w:val="Heading1"/>
      </w:pPr>
      <w:bookmarkStart w:id="2" w:name="_Toc511849483"/>
      <w:r>
        <w:t>3</w:t>
      </w:r>
      <w:r w:rsidRPr="00E90EFE">
        <w:t>. Помощь организациям по заключению коллективного договора</w:t>
      </w:r>
      <w:r>
        <w:t>. Правовая защита. Охрана труда.</w:t>
      </w:r>
      <w:bookmarkEnd w:id="2"/>
    </w:p>
    <w:p w:rsidR="00AE0681" w:rsidRPr="00D0633A" w:rsidRDefault="00AE0681" w:rsidP="00D0633A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D0633A">
        <w:rPr>
          <w:rFonts w:ascii="Times New Roman" w:hAnsi="Times New Roman"/>
          <w:sz w:val="28"/>
          <w:szCs w:val="28"/>
        </w:rPr>
        <w:t>Выполнена следующая работа:</w:t>
      </w:r>
    </w:p>
    <w:p w:rsidR="00AE0681" w:rsidRPr="00D0633A" w:rsidRDefault="00AE0681" w:rsidP="00D0633A">
      <w:pPr>
        <w:pStyle w:val="NoSpacing"/>
        <w:jc w:val="both"/>
        <w:rPr>
          <w:rFonts w:ascii="Times New Roman" w:hAnsi="Times New Roman"/>
          <w:sz w:val="28"/>
          <w:szCs w:val="28"/>
        </w:rPr>
      </w:pPr>
    </w:p>
    <w:p w:rsidR="00AE0681" w:rsidRPr="00D0633A" w:rsidRDefault="00AE0681" w:rsidP="00DD06E7">
      <w:pPr>
        <w:pStyle w:val="NoSpacing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D0633A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ab/>
        <w:t>совершенствуется</w:t>
      </w:r>
      <w:r w:rsidRPr="00D0633A">
        <w:rPr>
          <w:rFonts w:ascii="Times New Roman" w:hAnsi="Times New Roman"/>
          <w:sz w:val="28"/>
          <w:szCs w:val="28"/>
        </w:rPr>
        <w:t xml:space="preserve"> нормативная папка:</w:t>
      </w:r>
      <w:r>
        <w:rPr>
          <w:rFonts w:ascii="Times New Roman" w:hAnsi="Times New Roman"/>
          <w:sz w:val="28"/>
          <w:szCs w:val="28"/>
        </w:rPr>
        <w:t xml:space="preserve"> алгоритм по разработке и заключению коллективного договора,</w:t>
      </w:r>
      <w:r w:rsidRPr="00D0633A">
        <w:rPr>
          <w:rFonts w:ascii="Times New Roman" w:hAnsi="Times New Roman"/>
          <w:sz w:val="28"/>
          <w:szCs w:val="28"/>
        </w:rPr>
        <w:t xml:space="preserve"> макет КД, Положение о КД, рекомендации для КД, </w:t>
      </w:r>
      <w:r>
        <w:rPr>
          <w:rFonts w:ascii="Times New Roman" w:hAnsi="Times New Roman"/>
          <w:sz w:val="28"/>
          <w:szCs w:val="28"/>
        </w:rPr>
        <w:t xml:space="preserve">   </w:t>
      </w:r>
      <w:r w:rsidRPr="00D0633A">
        <w:rPr>
          <w:rFonts w:ascii="Times New Roman" w:hAnsi="Times New Roman"/>
          <w:sz w:val="28"/>
          <w:szCs w:val="28"/>
        </w:rPr>
        <w:t>рекомендации по минимальным обязательствам КД и т.д.</w:t>
      </w:r>
    </w:p>
    <w:p w:rsidR="00AE0681" w:rsidRDefault="00AE0681" w:rsidP="00580DD6">
      <w:pPr>
        <w:pStyle w:val="NoSpacing"/>
        <w:rPr>
          <w:rFonts w:ascii="Times New Roman" w:hAnsi="Times New Roman"/>
          <w:sz w:val="28"/>
          <w:szCs w:val="28"/>
        </w:rPr>
      </w:pPr>
      <w:r w:rsidRPr="00D0633A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ab/>
        <w:t xml:space="preserve">проверены аудиторские проверки главным правовым и главным 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техническими инспекторами крайкома  МАОУ «СОШ№1» и МАДОУ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«Детский сад № 409» . В проверке приняли участие внештатные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правовые инспекторы района  ( 3 и 6 мая).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 выступление главного правового инспектора крайкома на совещании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руководителей школ по мотивации профсоюзного членства  ( 19 апреля);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участие  председателя райкома в совместной с департаментом образования  проверке по кадровым вопросам МАДОУ « Детский сад № 85».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( 31 мая);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  проведение семинара   по теме « Алгоритм по разработке и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заключению коллективного договора». В рамках семинара выданы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методические разработки и проведены консультации ( 19 октября),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Семинар вел главный правовой инспектор крайкома Спицин С.С.;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 участие в проверке совместно с прокуратурой МАОУ « СОШ№70»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по вопросам соблюдения в учреждении трудового законодательства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( 19 декабря);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  приняли участие в краевом смотре-конкурсе на звание « Лучший уполномоченный по охране труда образовательного  учреждения». ( Гимназия №8, 16 мая);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  участие в программе « Право на труд» ( Верещагина Н.А., гимназия № 8,  9 сентября)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     встречи с руководителями и председателями профсоюзных организаций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по проблемам взаимодействия ;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оказание помощи по проблемам назначения льготной пенсии;</w:t>
      </w: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</w:p>
    <w:p w:rsidR="00AE0681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       индивидуальные консультации юриста крайкома и председателя райкома   ( 10 консультаций)  </w:t>
      </w:r>
    </w:p>
    <w:p w:rsidR="00AE0681" w:rsidRPr="00D0633A" w:rsidRDefault="00AE0681" w:rsidP="00E409C1">
      <w:pPr>
        <w:pStyle w:val="NoSpacing"/>
        <w:ind w:left="57" w:right="22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         4 председателя прошли плановое обучение при РУЦП.           </w:t>
      </w:r>
    </w:p>
    <w:p w:rsidR="00AE0681" w:rsidRPr="00D0633A" w:rsidRDefault="00AE0681" w:rsidP="004A5DDD">
      <w:pPr>
        <w:pStyle w:val="NoSpacing"/>
        <w:ind w:left="705" w:hanging="705"/>
        <w:jc w:val="both"/>
        <w:rPr>
          <w:rFonts w:ascii="Times New Roman" w:hAnsi="Times New Roman"/>
          <w:sz w:val="28"/>
          <w:szCs w:val="28"/>
        </w:rPr>
      </w:pPr>
    </w:p>
    <w:p w:rsidR="00AE0681" w:rsidRDefault="00AE0681" w:rsidP="00CA6FC6">
      <w:pPr>
        <w:pStyle w:val="NoSpacing"/>
        <w:ind w:left="720"/>
        <w:rPr>
          <w:sz w:val="28"/>
          <w:szCs w:val="28"/>
        </w:rPr>
      </w:pPr>
      <w:r>
        <w:rPr>
          <w:sz w:val="28"/>
          <w:szCs w:val="28"/>
        </w:rPr>
        <w:t>В 2017 году заключено 2 коллективных договора.</w:t>
      </w:r>
    </w:p>
    <w:p w:rsidR="00AE0681" w:rsidRDefault="00AE0681" w:rsidP="00D52E17">
      <w:pPr>
        <w:pStyle w:val="NoSpacing"/>
        <w:tabs>
          <w:tab w:val="left" w:pos="7635"/>
        </w:tabs>
        <w:ind w:left="720"/>
        <w:rPr>
          <w:sz w:val="28"/>
          <w:szCs w:val="28"/>
        </w:rPr>
      </w:pPr>
      <w:r>
        <w:rPr>
          <w:sz w:val="28"/>
          <w:szCs w:val="28"/>
        </w:rPr>
        <w:tab/>
      </w:r>
    </w:p>
    <w:p w:rsidR="00AE0681" w:rsidRDefault="00AE0681" w:rsidP="00D52E17">
      <w:pPr>
        <w:pStyle w:val="NoSpacing"/>
        <w:tabs>
          <w:tab w:val="left" w:pos="7635"/>
        </w:tabs>
        <w:ind w:left="720"/>
        <w:rPr>
          <w:sz w:val="28"/>
          <w:szCs w:val="28"/>
        </w:rPr>
      </w:pPr>
    </w:p>
    <w:p w:rsidR="00AE0681" w:rsidRDefault="00AE0681" w:rsidP="00D52E17">
      <w:pPr>
        <w:pStyle w:val="NoSpacing"/>
        <w:tabs>
          <w:tab w:val="left" w:pos="7635"/>
        </w:tabs>
        <w:ind w:left="720"/>
        <w:rPr>
          <w:sz w:val="28"/>
          <w:szCs w:val="28"/>
        </w:rPr>
      </w:pPr>
    </w:p>
    <w:p w:rsidR="00AE0681" w:rsidRDefault="00AE0681" w:rsidP="00D52E17">
      <w:pPr>
        <w:pStyle w:val="NoSpacing"/>
        <w:tabs>
          <w:tab w:val="left" w:pos="7635"/>
        </w:tabs>
        <w:ind w:left="720"/>
        <w:rPr>
          <w:sz w:val="28"/>
          <w:szCs w:val="28"/>
        </w:rPr>
      </w:pPr>
      <w:r w:rsidRPr="00002215">
        <w:rPr>
          <w:sz w:val="28"/>
          <w:szCs w:val="28"/>
        </w:rPr>
        <w:pict>
          <v:shape id="_x0000_i1026" type="#_x0000_t75" style="width:479.25pt;height:359.25pt">
            <v:imagedata r:id="rId8" o:title=""/>
          </v:shape>
        </w:pict>
      </w:r>
    </w:p>
    <w:p w:rsidR="00AE0681" w:rsidRPr="00CA6FC6" w:rsidRDefault="00AE0681" w:rsidP="00CA6FC6">
      <w:pPr>
        <w:pStyle w:val="NoSpacing"/>
        <w:ind w:left="720"/>
        <w:rPr>
          <w:sz w:val="28"/>
          <w:szCs w:val="28"/>
        </w:rPr>
      </w:pPr>
    </w:p>
    <w:p w:rsidR="00AE0681" w:rsidRPr="00E90EFE" w:rsidRDefault="00AE0681" w:rsidP="00E90EFE">
      <w:pPr>
        <w:pStyle w:val="Heading1"/>
      </w:pPr>
      <w:bookmarkStart w:id="3" w:name="_Toc511849484"/>
      <w:r>
        <w:t>4</w:t>
      </w:r>
      <w:r w:rsidRPr="00E90EFE">
        <w:t>. Встречи с представителями органов государственной власти Пермского края в сфере образования</w:t>
      </w:r>
      <w:r>
        <w:t>, участие в мероприятиях</w:t>
      </w:r>
      <w:bookmarkEnd w:id="3"/>
    </w:p>
    <w:p w:rsidR="00AE0681" w:rsidRDefault="00AE0681" w:rsidP="00F83800">
      <w:pPr>
        <w:pStyle w:val="NoSpacing"/>
        <w:rPr>
          <w:rFonts w:ascii="Times New Roman" w:hAnsi="Times New Roman"/>
          <w:sz w:val="28"/>
          <w:szCs w:val="28"/>
        </w:rPr>
      </w:pPr>
      <w:r w:rsidRPr="00F83800">
        <w:rPr>
          <w:rFonts w:ascii="Times New Roman" w:hAnsi="Times New Roman"/>
          <w:sz w:val="28"/>
          <w:szCs w:val="28"/>
        </w:rPr>
        <w:t>Приняли участие:</w:t>
      </w:r>
    </w:p>
    <w:p w:rsidR="00AE0681" w:rsidRDefault="00AE0681" w:rsidP="00F83800"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      в выборах губернатора Пермского края,</w:t>
      </w:r>
    </w:p>
    <w:p w:rsidR="00AE0681" w:rsidRDefault="00AE0681" w:rsidP="00F83800">
      <w:pPr>
        <w:pStyle w:val="NoSpacing"/>
        <w:rPr>
          <w:rFonts w:ascii="Times New Roman" w:hAnsi="Times New Roman"/>
          <w:sz w:val="28"/>
          <w:szCs w:val="28"/>
        </w:rPr>
      </w:pPr>
    </w:p>
    <w:p w:rsidR="00AE0681" w:rsidRDefault="00AE0681" w:rsidP="00F83800"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в краевом Пленуме  профсоюза работников образования ( 4-5 апреля);</w:t>
      </w:r>
    </w:p>
    <w:p w:rsidR="00AE0681" w:rsidRDefault="00AE0681" w:rsidP="00F83800">
      <w:pPr>
        <w:pStyle w:val="NoSpacing"/>
        <w:rPr>
          <w:rFonts w:ascii="Times New Roman" w:hAnsi="Times New Roman"/>
          <w:sz w:val="28"/>
          <w:szCs w:val="28"/>
        </w:rPr>
      </w:pPr>
    </w:p>
    <w:p w:rsidR="00AE0681" w:rsidRDefault="00AE0681" w:rsidP="00F83800"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в встрече председателей территориальных организаций города с начальником департамента образования Сериковой Л.В. ( 26 апреля);</w:t>
      </w:r>
    </w:p>
    <w:p w:rsidR="00AE0681" w:rsidRDefault="00AE0681" w:rsidP="00F83800">
      <w:pPr>
        <w:pStyle w:val="NoSpacing"/>
        <w:rPr>
          <w:rFonts w:ascii="Times New Roman" w:hAnsi="Times New Roman"/>
          <w:sz w:val="28"/>
          <w:szCs w:val="28"/>
        </w:rPr>
      </w:pPr>
    </w:p>
    <w:p w:rsidR="00AE0681" w:rsidRDefault="00AE0681" w:rsidP="00F83800"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в Форуме профсоюзных организаций Пермского края в рамках акции « За достойный труд» ( 6 октября);</w:t>
      </w:r>
    </w:p>
    <w:p w:rsidR="00AE0681" w:rsidRDefault="00AE0681" w:rsidP="00F83800"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.     во встрече с губернатором Пермского края  Максимом Решетниковым,</w:t>
      </w:r>
    </w:p>
    <w:p w:rsidR="00AE0681" w:rsidRDefault="00AE0681" w:rsidP="00F83800">
      <w:pPr>
        <w:pStyle w:val="NoSpacing"/>
        <w:rPr>
          <w:rFonts w:ascii="Times New Roman" w:hAnsi="Times New Roman"/>
          <w:sz w:val="28"/>
          <w:szCs w:val="28"/>
        </w:rPr>
      </w:pPr>
    </w:p>
    <w:p w:rsidR="00AE0681" w:rsidRDefault="00AE0681" w:rsidP="00F83800"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в подписании трехстороннего СОГЛАШЕНИЯ  между департаментом образования и Пермской краевой организацией профсоюза работников образования ( 10 ноября);</w:t>
      </w:r>
    </w:p>
    <w:p w:rsidR="00AE0681" w:rsidRDefault="00AE0681" w:rsidP="00F83800">
      <w:pPr>
        <w:pStyle w:val="NoSpacing"/>
        <w:rPr>
          <w:rFonts w:ascii="Times New Roman" w:hAnsi="Times New Roman"/>
          <w:sz w:val="28"/>
          <w:szCs w:val="28"/>
        </w:rPr>
      </w:pPr>
    </w:p>
    <w:p w:rsidR="00AE0681" w:rsidRPr="00F83800" w:rsidRDefault="00AE0681" w:rsidP="00F83800">
      <w:pPr>
        <w:pStyle w:val="NoSpacing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AE0681" w:rsidRPr="00F83800" w:rsidRDefault="00AE0681" w:rsidP="00F83800">
      <w:pPr>
        <w:pStyle w:val="NoSpacing"/>
        <w:ind w:left="705" w:hanging="705"/>
        <w:rPr>
          <w:rFonts w:ascii="Times New Roman" w:hAnsi="Times New Roman"/>
          <w:sz w:val="28"/>
          <w:szCs w:val="28"/>
        </w:rPr>
      </w:pPr>
      <w:r w:rsidRPr="00002215">
        <w:rPr>
          <w:rFonts w:ascii="Times New Roman" w:hAnsi="Times New Roman"/>
          <w:sz w:val="28"/>
          <w:szCs w:val="28"/>
        </w:rPr>
        <w:pict>
          <v:shape id="_x0000_i1027" type="#_x0000_t75" style="width:423.75pt;height:311.25pt">
            <v:imagedata r:id="rId9" o:title=""/>
          </v:shape>
        </w:pict>
      </w:r>
    </w:p>
    <w:p w:rsidR="00AE0681" w:rsidRPr="00E90EFE" w:rsidRDefault="00AE0681" w:rsidP="00E90EFE">
      <w:pPr>
        <w:pStyle w:val="Heading1"/>
      </w:pPr>
      <w:bookmarkStart w:id="4" w:name="_Toc511849485"/>
      <w:r>
        <w:t>5</w:t>
      </w:r>
      <w:r w:rsidRPr="00E90EFE">
        <w:t>. Работа совета молодых педагогов</w:t>
      </w:r>
      <w:bookmarkEnd w:id="4"/>
    </w:p>
    <w:p w:rsidR="00AE0681" w:rsidRPr="00112BD7" w:rsidRDefault="00AE0681" w:rsidP="00112BD7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112BD7">
        <w:rPr>
          <w:rFonts w:ascii="Times New Roman" w:hAnsi="Times New Roman"/>
          <w:sz w:val="28"/>
          <w:szCs w:val="28"/>
        </w:rPr>
        <w:t xml:space="preserve">- </w:t>
      </w:r>
      <w:r w:rsidRPr="00112BD7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 проведение районного </w:t>
      </w:r>
      <w:r w:rsidRPr="00112BD7">
        <w:rPr>
          <w:rFonts w:ascii="Times New Roman" w:hAnsi="Times New Roman"/>
          <w:sz w:val="28"/>
          <w:szCs w:val="28"/>
        </w:rPr>
        <w:t>конкурс</w:t>
      </w:r>
      <w:r>
        <w:rPr>
          <w:rFonts w:ascii="Times New Roman" w:hAnsi="Times New Roman"/>
          <w:sz w:val="28"/>
          <w:szCs w:val="28"/>
        </w:rPr>
        <w:t>а</w:t>
      </w:r>
      <w:r w:rsidRPr="00112BD7">
        <w:rPr>
          <w:rFonts w:ascii="Times New Roman" w:hAnsi="Times New Roman"/>
          <w:sz w:val="28"/>
          <w:szCs w:val="28"/>
        </w:rPr>
        <w:t xml:space="preserve"> « Минута славы»,</w:t>
      </w:r>
      <w:r>
        <w:rPr>
          <w:rFonts w:ascii="Times New Roman" w:hAnsi="Times New Roman"/>
          <w:sz w:val="28"/>
          <w:szCs w:val="28"/>
        </w:rPr>
        <w:t>( 28 апреля)</w:t>
      </w:r>
    </w:p>
    <w:p w:rsidR="00AE0681" w:rsidRDefault="00AE0681" w:rsidP="00112BD7">
      <w:pPr>
        <w:pStyle w:val="NoSpacing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112BD7">
        <w:rPr>
          <w:rFonts w:ascii="Times New Roman" w:hAnsi="Times New Roman"/>
          <w:sz w:val="28"/>
          <w:szCs w:val="28"/>
        </w:rPr>
        <w:t xml:space="preserve">- </w:t>
      </w:r>
      <w:r w:rsidRPr="00112BD7">
        <w:rPr>
          <w:rFonts w:ascii="Times New Roman" w:hAnsi="Times New Roman"/>
          <w:sz w:val="28"/>
          <w:szCs w:val="28"/>
        </w:rPr>
        <w:tab/>
        <w:t>участие в</w:t>
      </w:r>
      <w:r>
        <w:rPr>
          <w:rFonts w:ascii="Times New Roman" w:hAnsi="Times New Roman"/>
          <w:sz w:val="28"/>
          <w:szCs w:val="28"/>
        </w:rPr>
        <w:t xml:space="preserve"> городских</w:t>
      </w:r>
      <w:r w:rsidRPr="00112BD7">
        <w:rPr>
          <w:rFonts w:ascii="Times New Roman" w:hAnsi="Times New Roman"/>
          <w:sz w:val="28"/>
          <w:szCs w:val="28"/>
        </w:rPr>
        <w:t xml:space="preserve"> спортивных соревнов</w:t>
      </w:r>
      <w:r>
        <w:rPr>
          <w:rFonts w:ascii="Times New Roman" w:hAnsi="Times New Roman"/>
          <w:sz w:val="28"/>
          <w:szCs w:val="28"/>
        </w:rPr>
        <w:t>аниях « Быстрее ветра» на Мотовилихинском пруду. ( СОШ № 155, 7 сентября).</w:t>
      </w:r>
    </w:p>
    <w:p w:rsidR="00AE0681" w:rsidRDefault="00AE0681" w:rsidP="00112BD7">
      <w:pPr>
        <w:pStyle w:val="NoSpacing"/>
        <w:ind w:left="705" w:hanging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участие в городском спортивном празднике ( сборная команда 18 мая),</w:t>
      </w:r>
    </w:p>
    <w:p w:rsidR="00AE0681" w:rsidRDefault="00AE0681" w:rsidP="00112BD7">
      <w:pPr>
        <w:pStyle w:val="NoSpacing"/>
        <w:ind w:left="705" w:hanging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участие в конкурсе « Мой первый открытый урок»</w:t>
      </w:r>
    </w:p>
    <w:p w:rsidR="00AE0681" w:rsidRDefault="00AE0681" w:rsidP="00112BD7">
      <w:pPr>
        <w:pStyle w:val="NoSpacing"/>
        <w:ind w:left="705" w:hanging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 СОШ №1, «СОШ№64»,СОШ №14»),( 4-5 декабря),</w:t>
      </w:r>
    </w:p>
    <w:p w:rsidR="00AE0681" w:rsidRDefault="00AE0681" w:rsidP="00112BD7">
      <w:pPr>
        <w:pStyle w:val="NoSpacing"/>
        <w:ind w:left="705" w:hanging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участие в 5-м Форуме молодых педагогов образовательных учреждений Пермского края ( 21-23 апреля, ДОУ № 167, СОШ № 70),</w:t>
      </w:r>
    </w:p>
    <w:p w:rsidR="00AE0681" w:rsidRDefault="00AE0681" w:rsidP="00112BD7">
      <w:pPr>
        <w:pStyle w:val="NoSpacing"/>
        <w:ind w:left="705" w:hanging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участие в Профсоюзном Форуме « Молодая волна» ( май ДОУ № 167),</w:t>
      </w:r>
    </w:p>
    <w:p w:rsidR="00AE0681" w:rsidRDefault="00AE0681" w:rsidP="00112BD7">
      <w:pPr>
        <w:pStyle w:val="NoSpacing"/>
        <w:ind w:left="705" w:hanging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 участие в « Зимней экспедиционной школе для молодых педагогов» ( СОШ № 155, декабрь),</w:t>
      </w:r>
    </w:p>
    <w:p w:rsidR="00AE0681" w:rsidRDefault="00AE0681" w:rsidP="00112BD7">
      <w:pPr>
        <w:pStyle w:val="NoSpacing"/>
        <w:ind w:left="705" w:hanging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 участие в правовом семинаре для работников образования, ( ноябрь, СОШ №14),</w:t>
      </w:r>
    </w:p>
    <w:p w:rsidR="00AE0681" w:rsidRPr="00C506B2" w:rsidRDefault="00AE0681" w:rsidP="00DB3689">
      <w:pPr>
        <w:pStyle w:val="NoSpacing"/>
        <w:ind w:left="705" w:hanging="705"/>
        <w:jc w:val="both"/>
        <w:rPr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-         участие в теплоходной прогулке  для молодых педагогов Пермского края  </w:t>
      </w:r>
      <w:r w:rsidRPr="00002215">
        <w:rPr>
          <w:b/>
          <w:noProof/>
          <w:sz w:val="28"/>
          <w:szCs w:val="28"/>
          <w:lang w:eastAsia="ru-RU"/>
        </w:rPr>
        <w:pict>
          <v:shape id="_x0000_i1028" type="#_x0000_t75" style="width:480pt;height:5in">
            <v:imagedata r:id="rId10" o:title=""/>
          </v:shape>
        </w:pict>
      </w:r>
    </w:p>
    <w:p w:rsidR="00AE0681" w:rsidRDefault="00AE0681" w:rsidP="00EF5C07"/>
    <w:p w:rsidR="00AE0681" w:rsidRDefault="00AE0681" w:rsidP="00EF5C07"/>
    <w:p w:rsidR="00AE0681" w:rsidRDefault="00AE0681" w:rsidP="00EF5C07"/>
    <w:p w:rsidR="00AE0681" w:rsidRDefault="00AE0681" w:rsidP="00E90EFE">
      <w:pPr>
        <w:pStyle w:val="Heading1"/>
      </w:pPr>
      <w:bookmarkStart w:id="5" w:name="_Toc511849486"/>
      <w:r>
        <w:t>6</w:t>
      </w:r>
      <w:r w:rsidRPr="00E90EFE">
        <w:t>. Организация и участие в Первомайской демонстрации</w:t>
      </w:r>
      <w:bookmarkEnd w:id="5"/>
    </w:p>
    <w:p w:rsidR="00AE0681" w:rsidRDefault="00AE0681" w:rsidP="00532BBD">
      <w:pPr>
        <w:rPr>
          <w:sz w:val="32"/>
          <w:szCs w:val="32"/>
        </w:rPr>
      </w:pPr>
      <w:r w:rsidRPr="00532BBD">
        <w:rPr>
          <w:sz w:val="32"/>
          <w:szCs w:val="32"/>
        </w:rPr>
        <w:t xml:space="preserve"> Более 25 образовательных учреждений приняли участие в Первомайской демонстрации</w:t>
      </w:r>
      <w:r>
        <w:rPr>
          <w:sz w:val="32"/>
          <w:szCs w:val="32"/>
        </w:rPr>
        <w:t xml:space="preserve"> в Кировском районе.</w:t>
      </w:r>
    </w:p>
    <w:p w:rsidR="00AE0681" w:rsidRPr="00532BBD" w:rsidRDefault="00AE0681" w:rsidP="00532BBD">
      <w:pPr>
        <w:rPr>
          <w:sz w:val="32"/>
          <w:szCs w:val="32"/>
        </w:rPr>
      </w:pPr>
    </w:p>
    <w:p w:rsidR="00AE0681" w:rsidRPr="00532BBD" w:rsidRDefault="00AE0681" w:rsidP="000542F9">
      <w:pPr>
        <w:keepNext/>
        <w:rPr>
          <w:sz w:val="32"/>
          <w:szCs w:val="32"/>
        </w:rPr>
      </w:pPr>
    </w:p>
    <w:p w:rsidR="00AE0681" w:rsidRPr="00DC3F31" w:rsidRDefault="00AE0681" w:rsidP="00DC3F31">
      <w:r>
        <w:pict>
          <v:shape id="_x0000_i1029" type="#_x0000_t75" style="width:480pt;height:5in">
            <v:imagedata r:id="rId11" o:title=""/>
          </v:shape>
        </w:pict>
      </w:r>
    </w:p>
    <w:p w:rsidR="00AE0681" w:rsidRPr="00E90EFE" w:rsidRDefault="00AE0681" w:rsidP="00E90EFE">
      <w:pPr>
        <w:pStyle w:val="Heading1"/>
      </w:pPr>
      <w:bookmarkStart w:id="6" w:name="_Toc511849487"/>
      <w:r>
        <w:t>7</w:t>
      </w:r>
      <w:r w:rsidRPr="00E90EFE">
        <w:t>. Работа с профкадрами и активом</w:t>
      </w:r>
      <w:bookmarkEnd w:id="6"/>
    </w:p>
    <w:p w:rsidR="00AE0681" w:rsidRPr="00C441AE" w:rsidRDefault="00AE0681" w:rsidP="00C441AE">
      <w:pPr>
        <w:pStyle w:val="NoSpacing"/>
        <w:rPr>
          <w:rFonts w:ascii="Times New Roman" w:hAnsi="Times New Roman"/>
          <w:b/>
          <w:bCs/>
          <w:kern w:val="32"/>
          <w:sz w:val="28"/>
          <w:szCs w:val="28"/>
        </w:rPr>
      </w:pPr>
      <w:r w:rsidRPr="00D0633A">
        <w:rPr>
          <w:rFonts w:ascii="Times New Roman" w:hAnsi="Times New Roman"/>
          <w:sz w:val="28"/>
          <w:szCs w:val="28"/>
        </w:rPr>
        <w:t>Выполнена следующая работ</w:t>
      </w:r>
      <w:r>
        <w:rPr>
          <w:rFonts w:ascii="Times New Roman" w:hAnsi="Times New Roman"/>
          <w:sz w:val="28"/>
          <w:szCs w:val="28"/>
        </w:rPr>
        <w:t>а:</w:t>
      </w:r>
    </w:p>
    <w:p w:rsidR="00AE0681" w:rsidRPr="00653723" w:rsidRDefault="00AE0681" w:rsidP="00653723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653723">
        <w:rPr>
          <w:rFonts w:ascii="Times New Roman" w:hAnsi="Times New Roman"/>
          <w:sz w:val="28"/>
          <w:szCs w:val="28"/>
        </w:rPr>
        <w:t xml:space="preserve">- </w:t>
      </w:r>
      <w:r w:rsidRPr="00653723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 проведена </w:t>
      </w:r>
      <w:r w:rsidRPr="00653723">
        <w:rPr>
          <w:rFonts w:ascii="Times New Roman" w:hAnsi="Times New Roman"/>
          <w:sz w:val="28"/>
          <w:szCs w:val="28"/>
        </w:rPr>
        <w:t>новогодняя елка для детей в « Истоке»</w:t>
      </w:r>
      <w:r>
        <w:rPr>
          <w:rFonts w:ascii="Times New Roman" w:hAnsi="Times New Roman"/>
          <w:sz w:val="28"/>
          <w:szCs w:val="28"/>
        </w:rPr>
        <w:t xml:space="preserve"> ( 30 декабря)</w:t>
      </w:r>
      <w:r w:rsidRPr="00653723">
        <w:rPr>
          <w:rFonts w:ascii="Times New Roman" w:hAnsi="Times New Roman"/>
          <w:sz w:val="28"/>
          <w:szCs w:val="28"/>
        </w:rPr>
        <w:t>,</w:t>
      </w:r>
    </w:p>
    <w:p w:rsidR="00AE0681" w:rsidRDefault="00AE0681" w:rsidP="00653723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ab/>
        <w:t>проведение районного тура интеллектуальной</w:t>
      </w:r>
      <w:r w:rsidRPr="00653723">
        <w:rPr>
          <w:rFonts w:ascii="Times New Roman" w:hAnsi="Times New Roman"/>
          <w:sz w:val="28"/>
          <w:szCs w:val="28"/>
        </w:rPr>
        <w:t xml:space="preserve"> игр</w:t>
      </w:r>
      <w:r>
        <w:rPr>
          <w:rFonts w:ascii="Times New Roman" w:hAnsi="Times New Roman"/>
          <w:sz w:val="28"/>
          <w:szCs w:val="28"/>
        </w:rPr>
        <w:t>ы</w:t>
      </w:r>
      <w:r w:rsidRPr="00653723">
        <w:rPr>
          <w:rFonts w:ascii="Times New Roman" w:hAnsi="Times New Roman"/>
          <w:sz w:val="28"/>
          <w:szCs w:val="28"/>
        </w:rPr>
        <w:t xml:space="preserve"> «Что?  Где? Когда?»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E0681" w:rsidRPr="00653723" w:rsidRDefault="00AE0681" w:rsidP="00653723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( школы №№ 1, 19,27,64,65</w:t>
      </w:r>
      <w:r w:rsidRPr="00653723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Г-6,70, 71, 73, 83, ДОУ №№85,148,167,335,410, 412) , ( 24 марта)</w:t>
      </w:r>
    </w:p>
    <w:p w:rsidR="00AE0681" w:rsidRDefault="00AE0681" w:rsidP="00653723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653723">
        <w:rPr>
          <w:rFonts w:ascii="Times New Roman" w:hAnsi="Times New Roman"/>
          <w:sz w:val="28"/>
          <w:szCs w:val="28"/>
        </w:rPr>
        <w:t xml:space="preserve">- </w:t>
      </w:r>
      <w:r w:rsidRPr="00653723">
        <w:rPr>
          <w:rFonts w:ascii="Times New Roman" w:hAnsi="Times New Roman"/>
          <w:sz w:val="28"/>
          <w:szCs w:val="28"/>
        </w:rPr>
        <w:tab/>
        <w:t xml:space="preserve">участие в краевой игре </w:t>
      </w:r>
      <w:r>
        <w:rPr>
          <w:rFonts w:ascii="Times New Roman" w:hAnsi="Times New Roman"/>
          <w:sz w:val="28"/>
          <w:szCs w:val="28"/>
        </w:rPr>
        <w:t xml:space="preserve"> «Что? Где? Когда?»  (3- место, команда «КИР» СОШ № 1. 19 мая),</w:t>
      </w:r>
    </w:p>
    <w:p w:rsidR="00AE0681" w:rsidRDefault="00AE0681" w:rsidP="00653723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участие в семинаре для молодых педагогов в МАОУ « СОШ №1» «</w:t>
      </w:r>
      <w:r>
        <w:rPr>
          <w:rFonts w:ascii="Times New Roman" w:hAnsi="Times New Roman"/>
          <w:sz w:val="28"/>
          <w:szCs w:val="28"/>
          <w:lang w:val="en-US"/>
        </w:rPr>
        <w:t>Fablab</w:t>
      </w:r>
      <w:r>
        <w:rPr>
          <w:rFonts w:ascii="Times New Roman" w:hAnsi="Times New Roman"/>
          <w:sz w:val="28"/>
          <w:szCs w:val="28"/>
        </w:rPr>
        <w:t>»-Производственная лаборатория» ( 17 марта).</w:t>
      </w:r>
    </w:p>
    <w:p w:rsidR="00AE0681" w:rsidRDefault="00AE0681" w:rsidP="00653723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- участие в конкурсе « Поют педагоги Перми» ( 29 марта)</w:t>
      </w:r>
    </w:p>
    <w:p w:rsidR="00AE0681" w:rsidRDefault="00AE0681" w:rsidP="00653723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участие в краевой игре первого кубка  « Профсоюзим в КВН». Команды « Батарейки» - СОШ № 64, « Самоцветы» - СОШ№ 155,</w:t>
      </w:r>
    </w:p>
    <w:p w:rsidR="00AE0681" w:rsidRDefault="00AE0681" w:rsidP="00653723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 участие в краевом конкурсе « КРЕАТИВНЫЙ УЧИТЕЛЬ – 2017» ( СОШ№1, СОШ № 27, СОШ № 64)</w:t>
      </w:r>
    </w:p>
    <w:p w:rsidR="00AE0681" w:rsidRPr="00CD14A5" w:rsidRDefault="00AE0681" w:rsidP="00653723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 участие в городском конкурсе « Мужчина в образовании»,</w:t>
      </w:r>
    </w:p>
    <w:p w:rsidR="00AE0681" w:rsidRPr="00653723" w:rsidRDefault="00AE0681" w:rsidP="00653723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ab/>
        <w:t xml:space="preserve">поздравления </w:t>
      </w:r>
      <w:r w:rsidRPr="00653723">
        <w:rPr>
          <w:rFonts w:ascii="Times New Roman" w:hAnsi="Times New Roman"/>
          <w:sz w:val="28"/>
          <w:szCs w:val="28"/>
        </w:rPr>
        <w:t xml:space="preserve"> с днем рождения</w:t>
      </w:r>
      <w:r>
        <w:rPr>
          <w:rFonts w:ascii="Times New Roman" w:hAnsi="Times New Roman"/>
          <w:sz w:val="28"/>
          <w:szCs w:val="28"/>
        </w:rPr>
        <w:t xml:space="preserve"> и юбилеями ( ежемесячно)</w:t>
      </w:r>
      <w:r w:rsidRPr="00653723">
        <w:rPr>
          <w:rFonts w:ascii="Times New Roman" w:hAnsi="Times New Roman"/>
          <w:sz w:val="28"/>
          <w:szCs w:val="28"/>
        </w:rPr>
        <w:t>,</w:t>
      </w:r>
    </w:p>
    <w:p w:rsidR="00AE0681" w:rsidRPr="00653723" w:rsidRDefault="00AE0681" w:rsidP="001C479F">
      <w:pPr>
        <w:pStyle w:val="NoSpacing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653723">
        <w:rPr>
          <w:rFonts w:ascii="Times New Roman" w:hAnsi="Times New Roman"/>
          <w:sz w:val="28"/>
          <w:szCs w:val="28"/>
        </w:rPr>
        <w:t xml:space="preserve">- </w:t>
      </w:r>
      <w:r w:rsidRPr="00653723">
        <w:rPr>
          <w:rFonts w:ascii="Times New Roman" w:hAnsi="Times New Roman"/>
          <w:sz w:val="28"/>
          <w:szCs w:val="28"/>
        </w:rPr>
        <w:tab/>
        <w:t xml:space="preserve">награждение </w:t>
      </w:r>
      <w:r>
        <w:rPr>
          <w:rFonts w:ascii="Times New Roman" w:hAnsi="Times New Roman"/>
          <w:sz w:val="28"/>
          <w:szCs w:val="28"/>
        </w:rPr>
        <w:t>активистов  грамотами и дипломами райкома ,</w:t>
      </w:r>
      <w:r w:rsidRPr="00653723">
        <w:rPr>
          <w:rFonts w:ascii="Times New Roman" w:hAnsi="Times New Roman"/>
          <w:sz w:val="28"/>
          <w:szCs w:val="28"/>
        </w:rPr>
        <w:t xml:space="preserve"> крайкома, крайсовпрофа,</w:t>
      </w:r>
    </w:p>
    <w:p w:rsidR="00AE0681" w:rsidRDefault="00AE0681" w:rsidP="00E90EFE">
      <w:pPr>
        <w:pStyle w:val="NoSpacing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653723">
        <w:rPr>
          <w:rFonts w:ascii="Times New Roman" w:hAnsi="Times New Roman"/>
          <w:sz w:val="28"/>
          <w:szCs w:val="28"/>
        </w:rPr>
        <w:t xml:space="preserve">- </w:t>
      </w:r>
      <w:r w:rsidRPr="00653723">
        <w:rPr>
          <w:rFonts w:ascii="Times New Roman" w:hAnsi="Times New Roman"/>
          <w:sz w:val="28"/>
          <w:szCs w:val="28"/>
        </w:rPr>
        <w:tab/>
        <w:t>премирование членов п</w:t>
      </w:r>
      <w:r>
        <w:rPr>
          <w:rFonts w:ascii="Times New Roman" w:hAnsi="Times New Roman"/>
          <w:sz w:val="28"/>
          <w:szCs w:val="28"/>
        </w:rPr>
        <w:t>рофсоюза ,</w:t>
      </w:r>
    </w:p>
    <w:p w:rsidR="00AE0681" w:rsidRDefault="00AE0681" w:rsidP="00E90EFE">
      <w:pPr>
        <w:pStyle w:val="NoSpacing"/>
        <w:ind w:left="705" w:hanging="70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      </w:t>
      </w:r>
      <w:r w:rsidRPr="00653723">
        <w:rPr>
          <w:rFonts w:ascii="Times New Roman" w:hAnsi="Times New Roman"/>
          <w:sz w:val="28"/>
          <w:szCs w:val="28"/>
        </w:rPr>
        <w:t xml:space="preserve"> выделение материальной помощи членам профсоюза.</w:t>
      </w:r>
    </w:p>
    <w:p w:rsidR="00AE0681" w:rsidRDefault="00AE0681" w:rsidP="00E90EFE">
      <w:pPr>
        <w:pStyle w:val="NoSpacing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002215">
        <w:rPr>
          <w:rFonts w:ascii="Times New Roman" w:hAnsi="Times New Roman"/>
          <w:sz w:val="28"/>
          <w:szCs w:val="28"/>
        </w:rPr>
        <w:pict>
          <v:shape id="_x0000_i1030" type="#_x0000_t75" style="width:480pt;height:5in">
            <v:imagedata r:id="rId12" o:title=""/>
          </v:shape>
        </w:pict>
      </w:r>
    </w:p>
    <w:p w:rsidR="00AE0681" w:rsidRPr="00E90EFE" w:rsidRDefault="00AE0681" w:rsidP="00E90EFE">
      <w:pPr>
        <w:pStyle w:val="NoSpacing"/>
        <w:ind w:left="705" w:hanging="705"/>
        <w:jc w:val="center"/>
        <w:rPr>
          <w:rFonts w:ascii="Times New Roman" w:hAnsi="Times New Roman"/>
          <w:sz w:val="28"/>
          <w:szCs w:val="28"/>
        </w:rPr>
      </w:pPr>
    </w:p>
    <w:p w:rsidR="00AE0681" w:rsidRDefault="00AE0681" w:rsidP="00B74334">
      <w:pPr>
        <w:pStyle w:val="NoSpacing"/>
        <w:keepNext/>
        <w:jc w:val="center"/>
        <w:rPr>
          <w:b/>
          <w:sz w:val="28"/>
          <w:szCs w:val="28"/>
        </w:rPr>
      </w:pPr>
      <w:r w:rsidRPr="007C5AED">
        <w:rPr>
          <w:b/>
          <w:sz w:val="28"/>
          <w:szCs w:val="28"/>
        </w:rPr>
        <w:pict>
          <v:shape id="_x0000_i1031" type="#_x0000_t75" style="width:486.75pt;height:274.5pt">
            <v:imagedata r:id="rId13" o:title=""/>
          </v:shape>
        </w:pict>
      </w:r>
    </w:p>
    <w:p w:rsidR="00AE0681" w:rsidRDefault="00AE0681" w:rsidP="00B74334">
      <w:pPr>
        <w:pStyle w:val="NoSpacing"/>
        <w:keepNext/>
        <w:jc w:val="center"/>
        <w:rPr>
          <w:b/>
          <w:sz w:val="28"/>
          <w:szCs w:val="28"/>
        </w:rPr>
      </w:pPr>
    </w:p>
    <w:p w:rsidR="00AE0681" w:rsidRDefault="00AE0681" w:rsidP="00B74334">
      <w:pPr>
        <w:pStyle w:val="NoSpacing"/>
        <w:keepNext/>
        <w:jc w:val="center"/>
        <w:rPr>
          <w:b/>
          <w:sz w:val="28"/>
          <w:szCs w:val="28"/>
        </w:rPr>
      </w:pPr>
    </w:p>
    <w:p w:rsidR="00AE0681" w:rsidRDefault="00AE0681" w:rsidP="00B74334">
      <w:pPr>
        <w:pStyle w:val="NoSpacing"/>
        <w:keepNext/>
        <w:jc w:val="center"/>
        <w:rPr>
          <w:b/>
          <w:sz w:val="28"/>
          <w:szCs w:val="28"/>
        </w:rPr>
      </w:pPr>
    </w:p>
    <w:p w:rsidR="00AE0681" w:rsidRDefault="00AE0681" w:rsidP="00B74334">
      <w:pPr>
        <w:pStyle w:val="NoSpacing"/>
        <w:keepNext/>
        <w:jc w:val="center"/>
        <w:rPr>
          <w:b/>
          <w:sz w:val="28"/>
          <w:szCs w:val="28"/>
        </w:rPr>
      </w:pPr>
    </w:p>
    <w:p w:rsidR="00AE0681" w:rsidRDefault="00AE0681" w:rsidP="00B74334">
      <w:pPr>
        <w:pStyle w:val="NoSpacing"/>
        <w:keepNext/>
        <w:jc w:val="center"/>
        <w:rPr>
          <w:b/>
          <w:sz w:val="28"/>
          <w:szCs w:val="28"/>
        </w:rPr>
      </w:pPr>
    </w:p>
    <w:p w:rsidR="00AE0681" w:rsidRDefault="00AE0681" w:rsidP="00B74334">
      <w:pPr>
        <w:pStyle w:val="NoSpacing"/>
        <w:keepNext/>
        <w:jc w:val="center"/>
        <w:rPr>
          <w:b/>
          <w:sz w:val="28"/>
          <w:szCs w:val="28"/>
        </w:rPr>
      </w:pPr>
    </w:p>
    <w:p w:rsidR="00AE0681" w:rsidRPr="00E90EFE" w:rsidRDefault="00AE0681" w:rsidP="00E90EFE">
      <w:pPr>
        <w:pStyle w:val="Heading1"/>
      </w:pPr>
      <w:bookmarkStart w:id="7" w:name="_Toc511849488"/>
      <w:r>
        <w:t>8</w:t>
      </w:r>
      <w:r w:rsidRPr="00E90EFE">
        <w:t>. Отдых и оздоровление</w:t>
      </w:r>
      <w:bookmarkEnd w:id="7"/>
    </w:p>
    <w:p w:rsidR="00AE0681" w:rsidRPr="00112BD7" w:rsidRDefault="00AE0681" w:rsidP="00517E94">
      <w:pPr>
        <w:pStyle w:val="NoSpacing"/>
        <w:rPr>
          <w:rFonts w:ascii="Times New Roman" w:hAnsi="Times New Roman"/>
          <w:b/>
          <w:bCs/>
          <w:kern w:val="32"/>
          <w:sz w:val="28"/>
          <w:szCs w:val="28"/>
        </w:rPr>
      </w:pPr>
      <w:r w:rsidRPr="00D0633A">
        <w:rPr>
          <w:rFonts w:ascii="Times New Roman" w:hAnsi="Times New Roman"/>
          <w:sz w:val="28"/>
          <w:szCs w:val="28"/>
        </w:rPr>
        <w:t>Выполнена следующая работа</w:t>
      </w:r>
      <w:r>
        <w:rPr>
          <w:rFonts w:ascii="Times New Roman" w:hAnsi="Times New Roman"/>
          <w:sz w:val="28"/>
          <w:szCs w:val="28"/>
        </w:rPr>
        <w:t>:</w:t>
      </w:r>
    </w:p>
    <w:p w:rsidR="00AE0681" w:rsidRPr="00517E94" w:rsidRDefault="00AE0681" w:rsidP="00517E94">
      <w:pPr>
        <w:pStyle w:val="NoSpacing"/>
        <w:rPr>
          <w:rFonts w:ascii="Arial" w:hAnsi="Arial" w:cs="Arial"/>
          <w:b/>
          <w:bCs/>
          <w:kern w:val="32"/>
          <w:sz w:val="32"/>
          <w:szCs w:val="32"/>
        </w:rPr>
      </w:pPr>
    </w:p>
    <w:p w:rsidR="00AE0681" w:rsidRPr="00517E94" w:rsidRDefault="00AE0681" w:rsidP="00951170">
      <w:pPr>
        <w:pStyle w:val="NoSpacing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517E94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ab/>
        <w:t>60</w:t>
      </w:r>
      <w:r w:rsidRPr="00517E94">
        <w:rPr>
          <w:rFonts w:ascii="Times New Roman" w:hAnsi="Times New Roman"/>
          <w:sz w:val="28"/>
          <w:szCs w:val="28"/>
        </w:rPr>
        <w:t xml:space="preserve"> детей района оздоровились в санаториях Калининграда и Сочи по бесплатным путевкам</w:t>
      </w:r>
      <w:r>
        <w:rPr>
          <w:rFonts w:ascii="Times New Roman" w:hAnsi="Times New Roman"/>
          <w:sz w:val="28"/>
          <w:szCs w:val="28"/>
        </w:rPr>
        <w:t xml:space="preserve"> ( май- сентябрь)</w:t>
      </w:r>
      <w:r w:rsidRPr="00517E94">
        <w:rPr>
          <w:rFonts w:ascii="Times New Roman" w:hAnsi="Times New Roman"/>
          <w:sz w:val="28"/>
          <w:szCs w:val="28"/>
        </w:rPr>
        <w:t>,</w:t>
      </w:r>
    </w:p>
    <w:p w:rsidR="00AE0681" w:rsidRPr="00517E94" w:rsidRDefault="00AE0681" w:rsidP="00951170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517E94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ab/>
        <w:t xml:space="preserve">экскурсия в село « Троица»( 25 июня),                      </w:t>
      </w:r>
      <w:r w:rsidRPr="00517E94">
        <w:rPr>
          <w:rFonts w:ascii="Times New Roman" w:hAnsi="Times New Roman"/>
          <w:sz w:val="28"/>
          <w:szCs w:val="28"/>
        </w:rPr>
        <w:t>,</w:t>
      </w:r>
      <w:r w:rsidRPr="00517E94">
        <w:rPr>
          <w:rFonts w:ascii="Times New Roman" w:hAnsi="Times New Roman"/>
          <w:sz w:val="28"/>
          <w:szCs w:val="28"/>
        </w:rPr>
        <w:br/>
        <w:t xml:space="preserve">- </w:t>
      </w:r>
      <w:r>
        <w:rPr>
          <w:rFonts w:ascii="Times New Roman" w:hAnsi="Times New Roman"/>
          <w:sz w:val="28"/>
          <w:szCs w:val="28"/>
        </w:rPr>
        <w:tab/>
        <w:t>4-х часовая теплоходная прогулка ( 1 июня)</w:t>
      </w:r>
      <w:r w:rsidRPr="00517E94">
        <w:rPr>
          <w:rFonts w:ascii="Times New Roman" w:hAnsi="Times New Roman"/>
          <w:sz w:val="28"/>
          <w:szCs w:val="28"/>
        </w:rPr>
        <w:t>,</w:t>
      </w:r>
    </w:p>
    <w:p w:rsidR="00AE0681" w:rsidRPr="00517E94" w:rsidRDefault="00AE0681" w:rsidP="00951170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517E94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ab/>
        <w:t>т</w:t>
      </w:r>
      <w:r w:rsidRPr="00517E94">
        <w:rPr>
          <w:rFonts w:ascii="Times New Roman" w:hAnsi="Times New Roman"/>
          <w:sz w:val="28"/>
          <w:szCs w:val="28"/>
        </w:rPr>
        <w:t>еплоходные круизы ( льгота),</w:t>
      </w:r>
    </w:p>
    <w:p w:rsidR="00AE0681" w:rsidRPr="00517E94" w:rsidRDefault="00AE0681" w:rsidP="00951170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517E94">
        <w:rPr>
          <w:rFonts w:ascii="Times New Roman" w:hAnsi="Times New Roman"/>
          <w:sz w:val="28"/>
          <w:szCs w:val="28"/>
        </w:rPr>
        <w:t xml:space="preserve">-  </w:t>
      </w:r>
      <w:r>
        <w:rPr>
          <w:rFonts w:ascii="Times New Roman" w:hAnsi="Times New Roman"/>
          <w:sz w:val="28"/>
          <w:szCs w:val="28"/>
        </w:rPr>
        <w:tab/>
      </w:r>
      <w:r w:rsidRPr="00517E94">
        <w:rPr>
          <w:rFonts w:ascii="Times New Roman" w:hAnsi="Times New Roman"/>
          <w:sz w:val="28"/>
          <w:szCs w:val="28"/>
        </w:rPr>
        <w:t>выходной день в У</w:t>
      </w:r>
      <w:r>
        <w:rPr>
          <w:rFonts w:ascii="Times New Roman" w:hAnsi="Times New Roman"/>
          <w:sz w:val="28"/>
          <w:szCs w:val="28"/>
        </w:rPr>
        <w:t>сть</w:t>
      </w:r>
      <w:r w:rsidRPr="00517E94">
        <w:rPr>
          <w:rFonts w:ascii="Times New Roman" w:hAnsi="Times New Roman"/>
          <w:sz w:val="28"/>
          <w:szCs w:val="28"/>
        </w:rPr>
        <w:t>-К</w:t>
      </w:r>
      <w:r>
        <w:rPr>
          <w:rFonts w:ascii="Times New Roman" w:hAnsi="Times New Roman"/>
          <w:sz w:val="28"/>
          <w:szCs w:val="28"/>
        </w:rPr>
        <w:t>ачке (100</w:t>
      </w:r>
      <w:r w:rsidRPr="00517E94">
        <w:rPr>
          <w:rFonts w:ascii="Times New Roman" w:hAnsi="Times New Roman"/>
          <w:sz w:val="28"/>
          <w:szCs w:val="28"/>
        </w:rPr>
        <w:t xml:space="preserve"> человек),</w:t>
      </w:r>
    </w:p>
    <w:p w:rsidR="00AE0681" w:rsidRDefault="00AE0681" w:rsidP="00951170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517E94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ab/>
      </w:r>
      <w:r w:rsidRPr="00517E94">
        <w:rPr>
          <w:rFonts w:ascii="Times New Roman" w:hAnsi="Times New Roman"/>
          <w:sz w:val="28"/>
          <w:szCs w:val="28"/>
        </w:rPr>
        <w:t>орг</w:t>
      </w:r>
      <w:r>
        <w:rPr>
          <w:rFonts w:ascii="Times New Roman" w:hAnsi="Times New Roman"/>
          <w:sz w:val="28"/>
          <w:szCs w:val="28"/>
        </w:rPr>
        <w:t xml:space="preserve">анизация отдыха в пансионатах </w:t>
      </w:r>
      <w:r w:rsidRPr="00517E94">
        <w:rPr>
          <w:rFonts w:ascii="Times New Roman" w:hAnsi="Times New Roman"/>
          <w:sz w:val="28"/>
          <w:szCs w:val="28"/>
        </w:rPr>
        <w:t>городах  Анапа и Сочи,</w:t>
      </w:r>
      <w:r w:rsidRPr="00517E94">
        <w:rPr>
          <w:rFonts w:ascii="Times New Roman" w:hAnsi="Times New Roman"/>
          <w:sz w:val="28"/>
          <w:szCs w:val="28"/>
        </w:rPr>
        <w:br/>
        <w:t xml:space="preserve">- </w:t>
      </w:r>
      <w:r>
        <w:rPr>
          <w:rFonts w:ascii="Times New Roman" w:hAnsi="Times New Roman"/>
          <w:sz w:val="28"/>
          <w:szCs w:val="28"/>
        </w:rPr>
        <w:tab/>
      </w:r>
      <w:r w:rsidRPr="00517E94">
        <w:rPr>
          <w:rFonts w:ascii="Times New Roman" w:hAnsi="Times New Roman"/>
          <w:sz w:val="28"/>
          <w:szCs w:val="28"/>
        </w:rPr>
        <w:t>курорты « Ключи», « К</w:t>
      </w:r>
      <w:r>
        <w:rPr>
          <w:rFonts w:ascii="Times New Roman" w:hAnsi="Times New Roman"/>
          <w:sz w:val="28"/>
          <w:szCs w:val="28"/>
        </w:rPr>
        <w:t>расный Яр», Минеральные воды (</w:t>
      </w:r>
      <w:r w:rsidRPr="00517E94">
        <w:rPr>
          <w:rFonts w:ascii="Times New Roman" w:hAnsi="Times New Roman"/>
          <w:sz w:val="28"/>
          <w:szCs w:val="28"/>
        </w:rPr>
        <w:t>льгота)</w:t>
      </w:r>
      <w:r>
        <w:rPr>
          <w:rFonts w:ascii="Times New Roman" w:hAnsi="Times New Roman"/>
          <w:sz w:val="28"/>
          <w:szCs w:val="28"/>
        </w:rPr>
        <w:t>,</w:t>
      </w:r>
      <w:r w:rsidRPr="00517E94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ab/>
        <w:t>посещение театров (</w:t>
      </w:r>
      <w:r w:rsidRPr="00517E94">
        <w:rPr>
          <w:rFonts w:ascii="Times New Roman" w:hAnsi="Times New Roman"/>
          <w:sz w:val="28"/>
          <w:szCs w:val="28"/>
        </w:rPr>
        <w:t>льгота)</w:t>
      </w:r>
    </w:p>
    <w:p w:rsidR="00AE0681" w:rsidRDefault="00AE0681" w:rsidP="00951170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002215">
        <w:rPr>
          <w:rFonts w:ascii="Times New Roman" w:hAnsi="Times New Roman"/>
          <w:sz w:val="28"/>
          <w:szCs w:val="28"/>
        </w:rPr>
        <w:pict>
          <v:shape id="_x0000_i1032" type="#_x0000_t75" style="width:480pt;height:5in">
            <v:imagedata r:id="rId14" o:title=""/>
          </v:shape>
        </w:pict>
      </w:r>
    </w:p>
    <w:p w:rsidR="00AE0681" w:rsidRDefault="00AE0681" w:rsidP="00312494">
      <w:pPr>
        <w:pStyle w:val="NoSpacing"/>
        <w:keepNext/>
        <w:jc w:val="center"/>
      </w:pPr>
    </w:p>
    <w:p w:rsidR="00AE0681" w:rsidRDefault="00AE0681" w:rsidP="00312494">
      <w:pPr>
        <w:pStyle w:val="NoSpacing"/>
        <w:keepNext/>
        <w:jc w:val="center"/>
      </w:pPr>
    </w:p>
    <w:p w:rsidR="00AE0681" w:rsidRDefault="00AE0681" w:rsidP="00312494">
      <w:pPr>
        <w:pStyle w:val="NoSpacing"/>
        <w:keepNext/>
        <w:jc w:val="center"/>
      </w:pPr>
    </w:p>
    <w:p w:rsidR="00AE0681" w:rsidRDefault="00AE0681" w:rsidP="00312494">
      <w:pPr>
        <w:pStyle w:val="NoSpacing"/>
        <w:keepNext/>
        <w:jc w:val="center"/>
      </w:pPr>
    </w:p>
    <w:p w:rsidR="00AE0681" w:rsidRDefault="00AE0681" w:rsidP="00312494">
      <w:pPr>
        <w:pStyle w:val="NoSpacing"/>
        <w:keepNext/>
        <w:jc w:val="center"/>
      </w:pPr>
    </w:p>
    <w:p w:rsidR="00AE0681" w:rsidRDefault="00AE0681" w:rsidP="00312494">
      <w:pPr>
        <w:pStyle w:val="NoSpacing"/>
        <w:keepNext/>
        <w:jc w:val="center"/>
      </w:pPr>
    </w:p>
    <w:p w:rsidR="00AE0681" w:rsidRDefault="00AE0681" w:rsidP="00312494">
      <w:pPr>
        <w:pStyle w:val="NoSpacing"/>
        <w:keepNext/>
        <w:jc w:val="center"/>
      </w:pPr>
    </w:p>
    <w:p w:rsidR="00AE0681" w:rsidRDefault="00AE0681" w:rsidP="00312494">
      <w:pPr>
        <w:pStyle w:val="NoSpacing"/>
        <w:keepNext/>
        <w:jc w:val="center"/>
      </w:pPr>
    </w:p>
    <w:p w:rsidR="00AE0681" w:rsidRPr="00E90EFE" w:rsidRDefault="00AE0681" w:rsidP="00E90EFE">
      <w:pPr>
        <w:pStyle w:val="Heading1"/>
      </w:pPr>
      <w:bookmarkStart w:id="8" w:name="_Toc511849489"/>
      <w:r>
        <w:t>9</w:t>
      </w:r>
      <w:r w:rsidRPr="00E90EFE">
        <w:t>. Финансовая деятельность</w:t>
      </w:r>
      <w:bookmarkEnd w:id="8"/>
    </w:p>
    <w:p w:rsidR="00AE0681" w:rsidRPr="00112BD7" w:rsidRDefault="00AE0681" w:rsidP="00035F16">
      <w:pPr>
        <w:pStyle w:val="NoSpacing"/>
        <w:rPr>
          <w:rFonts w:ascii="Times New Roman" w:hAnsi="Times New Roman"/>
          <w:b/>
          <w:bCs/>
          <w:kern w:val="32"/>
          <w:sz w:val="28"/>
          <w:szCs w:val="28"/>
        </w:rPr>
      </w:pPr>
      <w:r w:rsidRPr="00D0633A">
        <w:rPr>
          <w:rFonts w:ascii="Times New Roman" w:hAnsi="Times New Roman"/>
          <w:sz w:val="28"/>
          <w:szCs w:val="28"/>
        </w:rPr>
        <w:t>Выполнена следующая работа</w:t>
      </w:r>
      <w:r>
        <w:rPr>
          <w:rFonts w:ascii="Times New Roman" w:hAnsi="Times New Roman"/>
          <w:sz w:val="28"/>
          <w:szCs w:val="28"/>
        </w:rPr>
        <w:t>:</w:t>
      </w:r>
    </w:p>
    <w:p w:rsidR="00AE0681" w:rsidRDefault="00AE0681" w:rsidP="00035F16">
      <w:pPr>
        <w:pStyle w:val="NoSpacing"/>
        <w:rPr>
          <w:sz w:val="28"/>
          <w:szCs w:val="28"/>
        </w:rPr>
      </w:pPr>
    </w:p>
    <w:p w:rsidR="00AE0681" w:rsidRPr="00035F16" w:rsidRDefault="00AE0681" w:rsidP="00035F16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035F16">
        <w:rPr>
          <w:rFonts w:ascii="Times New Roman" w:hAnsi="Times New Roman"/>
          <w:sz w:val="28"/>
          <w:szCs w:val="28"/>
        </w:rPr>
        <w:t xml:space="preserve">- </w:t>
      </w:r>
      <w:r w:rsidRPr="00035F16">
        <w:rPr>
          <w:rFonts w:ascii="Times New Roman" w:hAnsi="Times New Roman"/>
          <w:sz w:val="28"/>
          <w:szCs w:val="28"/>
        </w:rPr>
        <w:tab/>
        <w:t>утверждение сметы и штатного расписания,</w:t>
      </w:r>
    </w:p>
    <w:p w:rsidR="00AE0681" w:rsidRPr="00035F16" w:rsidRDefault="00AE0681" w:rsidP="00035F16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035F16">
        <w:rPr>
          <w:rFonts w:ascii="Times New Roman" w:hAnsi="Times New Roman"/>
          <w:sz w:val="28"/>
          <w:szCs w:val="28"/>
        </w:rPr>
        <w:t xml:space="preserve">- </w:t>
      </w:r>
      <w:r w:rsidRPr="00035F16">
        <w:rPr>
          <w:rFonts w:ascii="Times New Roman" w:hAnsi="Times New Roman"/>
          <w:sz w:val="28"/>
          <w:szCs w:val="28"/>
        </w:rPr>
        <w:tab/>
        <w:t>ведение финансовой документации,</w:t>
      </w:r>
    </w:p>
    <w:p w:rsidR="00AE0681" w:rsidRPr="00035F16" w:rsidRDefault="00AE0681" w:rsidP="00035F16">
      <w:pPr>
        <w:pStyle w:val="NoSpacing"/>
        <w:ind w:left="705" w:hanging="705"/>
        <w:jc w:val="both"/>
        <w:rPr>
          <w:rFonts w:ascii="Times New Roman" w:hAnsi="Times New Roman"/>
          <w:sz w:val="28"/>
          <w:szCs w:val="28"/>
        </w:rPr>
      </w:pPr>
      <w:r w:rsidRPr="00035F16">
        <w:rPr>
          <w:rFonts w:ascii="Times New Roman" w:hAnsi="Times New Roman"/>
          <w:sz w:val="28"/>
          <w:szCs w:val="28"/>
        </w:rPr>
        <w:t xml:space="preserve">- </w:t>
      </w:r>
      <w:r w:rsidRPr="00035F16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предоставление </w:t>
      </w:r>
      <w:r w:rsidRPr="00035F16">
        <w:rPr>
          <w:rFonts w:ascii="Times New Roman" w:hAnsi="Times New Roman"/>
          <w:sz w:val="28"/>
          <w:szCs w:val="28"/>
        </w:rPr>
        <w:t>финансовой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035F16">
        <w:rPr>
          <w:rFonts w:ascii="Times New Roman" w:hAnsi="Times New Roman"/>
          <w:sz w:val="28"/>
          <w:szCs w:val="28"/>
        </w:rPr>
        <w:t>отчетности:</w:t>
      </w:r>
      <w:r>
        <w:rPr>
          <w:rFonts w:ascii="Times New Roman" w:hAnsi="Times New Roman"/>
          <w:sz w:val="28"/>
          <w:szCs w:val="28"/>
        </w:rPr>
        <w:t xml:space="preserve"> </w:t>
      </w:r>
      <w:r w:rsidRPr="00035F16">
        <w:rPr>
          <w:rFonts w:ascii="Times New Roman" w:hAnsi="Times New Roman"/>
          <w:sz w:val="28"/>
          <w:szCs w:val="28"/>
        </w:rPr>
        <w:t>в Пенсионный фонд,</w:t>
      </w:r>
      <w:r>
        <w:rPr>
          <w:rFonts w:ascii="Times New Roman" w:hAnsi="Times New Roman"/>
          <w:sz w:val="28"/>
          <w:szCs w:val="28"/>
        </w:rPr>
        <w:t xml:space="preserve"> в налоговую службу, Минюст, крайком,</w:t>
      </w:r>
    </w:p>
    <w:p w:rsidR="00AE0681" w:rsidRPr="00035F16" w:rsidRDefault="00AE0681" w:rsidP="00035F16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035F16">
        <w:rPr>
          <w:rFonts w:ascii="Times New Roman" w:hAnsi="Times New Roman"/>
          <w:sz w:val="28"/>
          <w:szCs w:val="28"/>
        </w:rPr>
        <w:t xml:space="preserve">- </w:t>
      </w:r>
      <w:r w:rsidRPr="00035F16">
        <w:rPr>
          <w:rFonts w:ascii="Times New Roman" w:hAnsi="Times New Roman"/>
          <w:sz w:val="28"/>
          <w:szCs w:val="28"/>
        </w:rPr>
        <w:tab/>
        <w:t>сверки по отчислениям профсоюзных взносов</w:t>
      </w:r>
      <w:r>
        <w:rPr>
          <w:rFonts w:ascii="Times New Roman" w:hAnsi="Times New Roman"/>
          <w:sz w:val="28"/>
          <w:szCs w:val="28"/>
        </w:rPr>
        <w:t>.</w:t>
      </w:r>
    </w:p>
    <w:p w:rsidR="00AE0681" w:rsidRDefault="00AE0681" w:rsidP="00035F16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ab/>
        <w:t xml:space="preserve"> проверка ревизионной комиссии</w:t>
      </w:r>
    </w:p>
    <w:p w:rsidR="00AE0681" w:rsidRPr="00035F16" w:rsidRDefault="00AE0681" w:rsidP="00035F16">
      <w:pPr>
        <w:pStyle w:val="NoSpacing"/>
        <w:jc w:val="both"/>
        <w:rPr>
          <w:rFonts w:ascii="Times New Roman" w:hAnsi="Times New Roman"/>
          <w:sz w:val="28"/>
          <w:szCs w:val="28"/>
        </w:rPr>
      </w:pPr>
    </w:p>
    <w:p w:rsidR="00AE0681" w:rsidRDefault="00AE0681" w:rsidP="00AF232F">
      <w:pPr>
        <w:pStyle w:val="NoSpacing"/>
        <w:ind w:left="720"/>
        <w:rPr>
          <w:sz w:val="28"/>
          <w:szCs w:val="28"/>
        </w:rPr>
      </w:pPr>
    </w:p>
    <w:p w:rsidR="00AE0681" w:rsidRDefault="00AE0681" w:rsidP="00AF232F">
      <w:pPr>
        <w:pStyle w:val="NoSpacing"/>
        <w:ind w:left="720"/>
        <w:rPr>
          <w:sz w:val="28"/>
          <w:szCs w:val="28"/>
        </w:rPr>
      </w:pPr>
    </w:p>
    <w:p w:rsidR="00AE0681" w:rsidRDefault="00AE0681" w:rsidP="00AF232F">
      <w:pPr>
        <w:pStyle w:val="NoSpacing"/>
        <w:ind w:left="720"/>
        <w:rPr>
          <w:sz w:val="28"/>
          <w:szCs w:val="28"/>
        </w:rPr>
      </w:pPr>
    </w:p>
    <w:p w:rsidR="00AE0681" w:rsidRPr="00035F16" w:rsidRDefault="00AE0681" w:rsidP="00E90EFE">
      <w:pPr>
        <w:pStyle w:val="Heading1"/>
        <w:rPr>
          <w:b w:val="0"/>
          <w:bCs w:val="0"/>
        </w:rPr>
      </w:pPr>
      <w:r w:rsidRPr="00035F16">
        <w:rPr>
          <w:b w:val="0"/>
          <w:bCs w:val="0"/>
        </w:rPr>
        <w:t xml:space="preserve"> </w:t>
      </w:r>
      <w:bookmarkStart w:id="9" w:name="_Toc511849490"/>
      <w:r w:rsidRPr="00E90EFE">
        <w:t>1</w:t>
      </w:r>
      <w:r>
        <w:t>0</w:t>
      </w:r>
      <w:r w:rsidRPr="00E90EFE">
        <w:t>. Задачи на контроле</w:t>
      </w:r>
      <w:bookmarkEnd w:id="9"/>
    </w:p>
    <w:p w:rsidR="00AE0681" w:rsidRDefault="00AE0681" w:rsidP="000620A2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постоянном контроле находились: </w:t>
      </w:r>
    </w:p>
    <w:p w:rsidR="00AE0681" w:rsidRPr="000620A2" w:rsidRDefault="00AE0681" w:rsidP="000620A2">
      <w:pPr>
        <w:pStyle w:val="NoSpacing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       работа над коллективным договором,</w:t>
      </w:r>
    </w:p>
    <w:p w:rsidR="00AE0681" w:rsidRPr="000620A2" w:rsidRDefault="00AE0681" w:rsidP="000620A2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0620A2">
        <w:rPr>
          <w:rFonts w:ascii="Times New Roman" w:hAnsi="Times New Roman"/>
          <w:sz w:val="28"/>
          <w:szCs w:val="28"/>
        </w:rPr>
        <w:t xml:space="preserve">- </w:t>
      </w:r>
      <w:r w:rsidRPr="000620A2">
        <w:rPr>
          <w:rFonts w:ascii="Times New Roman" w:hAnsi="Times New Roman"/>
          <w:sz w:val="28"/>
          <w:szCs w:val="28"/>
        </w:rPr>
        <w:tab/>
        <w:t>задержка заработной платы и отпускных,</w:t>
      </w:r>
    </w:p>
    <w:p w:rsidR="00AE0681" w:rsidRPr="000620A2" w:rsidRDefault="00AE0681" w:rsidP="000620A2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0620A2">
        <w:rPr>
          <w:rFonts w:ascii="Times New Roman" w:hAnsi="Times New Roman"/>
          <w:sz w:val="28"/>
          <w:szCs w:val="28"/>
        </w:rPr>
        <w:t>-</w:t>
      </w:r>
      <w:r w:rsidRPr="000620A2">
        <w:rPr>
          <w:rFonts w:ascii="Times New Roman" w:hAnsi="Times New Roman"/>
          <w:sz w:val="28"/>
          <w:szCs w:val="28"/>
        </w:rPr>
        <w:tab/>
        <w:t>выплата  минимального размера заработной платы,</w:t>
      </w:r>
    </w:p>
    <w:p w:rsidR="00AE0681" w:rsidRPr="000620A2" w:rsidRDefault="00AE0681" w:rsidP="000620A2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0620A2">
        <w:rPr>
          <w:rFonts w:ascii="Times New Roman" w:hAnsi="Times New Roman"/>
          <w:sz w:val="28"/>
          <w:szCs w:val="28"/>
        </w:rPr>
        <w:t xml:space="preserve">- </w:t>
      </w:r>
      <w:r w:rsidRPr="000620A2">
        <w:rPr>
          <w:rFonts w:ascii="Times New Roman" w:hAnsi="Times New Roman"/>
          <w:sz w:val="28"/>
          <w:szCs w:val="28"/>
        </w:rPr>
        <w:tab/>
        <w:t>нагрузка педагога,</w:t>
      </w:r>
    </w:p>
    <w:p w:rsidR="00AE0681" w:rsidRPr="000620A2" w:rsidRDefault="00AE0681" w:rsidP="000620A2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0620A2">
        <w:rPr>
          <w:rFonts w:ascii="Times New Roman" w:hAnsi="Times New Roman"/>
          <w:sz w:val="28"/>
          <w:szCs w:val="28"/>
        </w:rPr>
        <w:t>-</w:t>
      </w:r>
      <w:r w:rsidRPr="000620A2">
        <w:rPr>
          <w:rFonts w:ascii="Times New Roman" w:hAnsi="Times New Roman"/>
          <w:sz w:val="28"/>
          <w:szCs w:val="28"/>
        </w:rPr>
        <w:tab/>
        <w:t>СКЛ сотрудников,</w:t>
      </w:r>
    </w:p>
    <w:p w:rsidR="00AE0681" w:rsidRPr="000620A2" w:rsidRDefault="00AE0681" w:rsidP="000620A2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0620A2">
        <w:rPr>
          <w:rFonts w:ascii="Times New Roman" w:hAnsi="Times New Roman"/>
          <w:sz w:val="28"/>
          <w:szCs w:val="28"/>
        </w:rPr>
        <w:t xml:space="preserve">- </w:t>
      </w:r>
      <w:r w:rsidRPr="000620A2">
        <w:rPr>
          <w:rFonts w:ascii="Times New Roman" w:hAnsi="Times New Roman"/>
          <w:sz w:val="28"/>
          <w:szCs w:val="28"/>
        </w:rPr>
        <w:tab/>
        <w:t>летний отдых детей,</w:t>
      </w:r>
    </w:p>
    <w:p w:rsidR="00AE0681" w:rsidRPr="000620A2" w:rsidRDefault="00AE0681" w:rsidP="000620A2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0620A2">
        <w:rPr>
          <w:rFonts w:ascii="Times New Roman" w:hAnsi="Times New Roman"/>
          <w:sz w:val="28"/>
          <w:szCs w:val="28"/>
        </w:rPr>
        <w:t xml:space="preserve">- </w:t>
      </w:r>
      <w:r w:rsidRPr="000620A2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>принятие и регистрация «</w:t>
      </w:r>
      <w:r w:rsidRPr="000620A2">
        <w:rPr>
          <w:rFonts w:ascii="Times New Roman" w:hAnsi="Times New Roman"/>
          <w:sz w:val="28"/>
          <w:szCs w:val="28"/>
        </w:rPr>
        <w:t>Положения о первичной организации ОУ»,</w:t>
      </w:r>
    </w:p>
    <w:p w:rsidR="00AE0681" w:rsidRPr="000620A2" w:rsidRDefault="00AE0681" w:rsidP="000620A2">
      <w:pPr>
        <w:pStyle w:val="NoSpacing"/>
        <w:jc w:val="both"/>
        <w:rPr>
          <w:rFonts w:ascii="Times New Roman" w:hAnsi="Times New Roman"/>
          <w:sz w:val="28"/>
          <w:szCs w:val="28"/>
        </w:rPr>
      </w:pPr>
      <w:r w:rsidRPr="000620A2">
        <w:rPr>
          <w:rFonts w:ascii="Times New Roman" w:hAnsi="Times New Roman"/>
          <w:sz w:val="28"/>
          <w:szCs w:val="28"/>
        </w:rPr>
        <w:t xml:space="preserve">- </w:t>
      </w:r>
      <w:r w:rsidRPr="000620A2">
        <w:rPr>
          <w:rFonts w:ascii="Times New Roman" w:hAnsi="Times New Roman"/>
          <w:sz w:val="28"/>
          <w:szCs w:val="28"/>
        </w:rPr>
        <w:tab/>
        <w:t>оформление профсоюзных билетов.</w:t>
      </w:r>
    </w:p>
    <w:p w:rsidR="00AE0681" w:rsidRDefault="00AE0681" w:rsidP="00AF232F">
      <w:pPr>
        <w:pStyle w:val="NoSpacing"/>
        <w:ind w:left="720"/>
        <w:rPr>
          <w:sz w:val="28"/>
          <w:szCs w:val="28"/>
        </w:rPr>
      </w:pPr>
    </w:p>
    <w:p w:rsidR="00AE0681" w:rsidRDefault="00AE0681" w:rsidP="00AF232F">
      <w:pPr>
        <w:pStyle w:val="NoSpacing"/>
        <w:ind w:left="720"/>
        <w:rPr>
          <w:sz w:val="28"/>
          <w:szCs w:val="28"/>
        </w:rPr>
      </w:pPr>
    </w:p>
    <w:p w:rsidR="00AE0681" w:rsidRDefault="00AE0681" w:rsidP="00AF232F">
      <w:pPr>
        <w:pStyle w:val="NoSpacing"/>
        <w:ind w:left="720"/>
        <w:rPr>
          <w:sz w:val="28"/>
          <w:szCs w:val="28"/>
        </w:rPr>
      </w:pPr>
    </w:p>
    <w:p w:rsidR="00AE0681" w:rsidRDefault="00AE0681" w:rsidP="00AF232F">
      <w:pPr>
        <w:pStyle w:val="NoSpacing"/>
        <w:ind w:left="720"/>
        <w:rPr>
          <w:sz w:val="28"/>
          <w:szCs w:val="28"/>
        </w:rPr>
      </w:pPr>
    </w:p>
    <w:p w:rsidR="00AE0681" w:rsidRDefault="00AE0681" w:rsidP="00AF232F">
      <w:pPr>
        <w:pStyle w:val="NoSpacing"/>
        <w:ind w:left="720"/>
        <w:rPr>
          <w:sz w:val="28"/>
          <w:szCs w:val="28"/>
        </w:rPr>
      </w:pPr>
      <w:r>
        <w:rPr>
          <w:sz w:val="28"/>
          <w:szCs w:val="28"/>
        </w:rPr>
        <w:t>Председатель Кировской РТО                              Т.С. Соколова</w:t>
      </w:r>
    </w:p>
    <w:p w:rsidR="00AE0681" w:rsidRDefault="00AE0681" w:rsidP="00AF232F">
      <w:pPr>
        <w:pStyle w:val="NoSpacing"/>
        <w:ind w:left="720"/>
        <w:rPr>
          <w:sz w:val="28"/>
          <w:szCs w:val="28"/>
        </w:rPr>
      </w:pPr>
    </w:p>
    <w:p w:rsidR="00AE0681" w:rsidRDefault="00AE0681" w:rsidP="00AF232F">
      <w:pPr>
        <w:pStyle w:val="NoSpacing"/>
        <w:ind w:left="720"/>
        <w:rPr>
          <w:sz w:val="28"/>
          <w:szCs w:val="28"/>
        </w:rPr>
      </w:pPr>
    </w:p>
    <w:p w:rsidR="00AE0681" w:rsidRPr="000542F9" w:rsidRDefault="00AE0681" w:rsidP="002A04A7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</w:rPr>
        <w:t>т</w:t>
      </w:r>
      <w:r w:rsidRPr="000542F9">
        <w:rPr>
          <w:sz w:val="28"/>
          <w:szCs w:val="28"/>
          <w:lang w:val="en-US"/>
        </w:rPr>
        <w:t>/</w:t>
      </w:r>
      <w:r>
        <w:rPr>
          <w:sz w:val="28"/>
          <w:szCs w:val="28"/>
        </w:rPr>
        <w:t>ф</w:t>
      </w:r>
      <w:r w:rsidRPr="000542F9">
        <w:rPr>
          <w:sz w:val="28"/>
          <w:szCs w:val="28"/>
          <w:lang w:val="en-US"/>
        </w:rPr>
        <w:t xml:space="preserve"> 2-82-83-41</w:t>
      </w:r>
    </w:p>
    <w:p w:rsidR="00AE0681" w:rsidRPr="00531B3E" w:rsidRDefault="00AE0681" w:rsidP="002A04A7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e-mail: kirovprofsous@yandex.ru</w:t>
      </w:r>
    </w:p>
    <w:sectPr w:rsidR="00AE0681" w:rsidRPr="00531B3E" w:rsidSect="00E90EFE">
      <w:footerReference w:type="even" r:id="rId15"/>
      <w:footerReference w:type="default" r:id="rId16"/>
      <w:pgSz w:w="11906" w:h="16838"/>
      <w:pgMar w:top="1440" w:right="1080" w:bottom="1440" w:left="1080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E0681" w:rsidRDefault="00AE0681" w:rsidP="00F750B8">
      <w:pPr>
        <w:spacing w:after="0" w:line="240" w:lineRule="auto"/>
      </w:pPr>
      <w:r>
        <w:separator/>
      </w:r>
    </w:p>
  </w:endnote>
  <w:endnote w:type="continuationSeparator" w:id="0">
    <w:p w:rsidR="00AE0681" w:rsidRDefault="00AE0681" w:rsidP="00F750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0681" w:rsidRDefault="00AE0681" w:rsidP="00F624B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AE0681" w:rsidRDefault="00AE0681" w:rsidP="00E90EFE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E0681" w:rsidRDefault="00AE0681" w:rsidP="00F624B4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8</w:t>
    </w:r>
    <w:r>
      <w:rPr>
        <w:rStyle w:val="PageNumber"/>
      </w:rPr>
      <w:fldChar w:fldCharType="end"/>
    </w:r>
  </w:p>
  <w:p w:rsidR="00AE0681" w:rsidRPr="00F750B8" w:rsidRDefault="00AE0681" w:rsidP="00E90EFE">
    <w:pPr>
      <w:pStyle w:val="Footer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E0681" w:rsidRDefault="00AE0681" w:rsidP="00F750B8">
      <w:pPr>
        <w:spacing w:after="0" w:line="240" w:lineRule="auto"/>
      </w:pPr>
      <w:r>
        <w:separator/>
      </w:r>
    </w:p>
  </w:footnote>
  <w:footnote w:type="continuationSeparator" w:id="0">
    <w:p w:rsidR="00AE0681" w:rsidRDefault="00AE0681" w:rsidP="00F750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04105DC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636E04C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37225AA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31DC11E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FE7EBA3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89D09A4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A9E06E8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D180BDB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52C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C5AE5DC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30B54E06"/>
    <w:multiLevelType w:val="hybridMultilevel"/>
    <w:tmpl w:val="18783AEA"/>
    <w:lvl w:ilvl="0" w:tplc="6B7E433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464C0889"/>
    <w:multiLevelType w:val="hybridMultilevel"/>
    <w:tmpl w:val="1EB8FBB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2">
    <w:nsid w:val="52E14134"/>
    <w:multiLevelType w:val="hybridMultilevel"/>
    <w:tmpl w:val="666CC6C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3">
    <w:nsid w:val="5A2C1841"/>
    <w:multiLevelType w:val="multilevel"/>
    <w:tmpl w:val="666CC6C8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4">
    <w:nsid w:val="73A021EF"/>
    <w:multiLevelType w:val="multilevel"/>
    <w:tmpl w:val="1EB8FBB8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2"/>
  </w:num>
  <w:num w:numId="13">
    <w:abstractNumId w:val="13"/>
  </w:num>
  <w:num w:numId="14">
    <w:abstractNumId w:val="11"/>
  </w:num>
  <w:num w:numId="15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B709F"/>
    <w:rsid w:val="00002215"/>
    <w:rsid w:val="000049A9"/>
    <w:rsid w:val="00015184"/>
    <w:rsid w:val="00022000"/>
    <w:rsid w:val="00023C98"/>
    <w:rsid w:val="0003130B"/>
    <w:rsid w:val="00035F16"/>
    <w:rsid w:val="000459CE"/>
    <w:rsid w:val="0004792F"/>
    <w:rsid w:val="000542F9"/>
    <w:rsid w:val="000620A2"/>
    <w:rsid w:val="00072647"/>
    <w:rsid w:val="00073540"/>
    <w:rsid w:val="000829E9"/>
    <w:rsid w:val="00085B5D"/>
    <w:rsid w:val="000A5B18"/>
    <w:rsid w:val="000F1B41"/>
    <w:rsid w:val="00112BD7"/>
    <w:rsid w:val="00165570"/>
    <w:rsid w:val="00166D67"/>
    <w:rsid w:val="0018263B"/>
    <w:rsid w:val="00185829"/>
    <w:rsid w:val="001B6085"/>
    <w:rsid w:val="001C479F"/>
    <w:rsid w:val="001D614D"/>
    <w:rsid w:val="001F0223"/>
    <w:rsid w:val="00211FB7"/>
    <w:rsid w:val="002220F8"/>
    <w:rsid w:val="00242DD3"/>
    <w:rsid w:val="00251374"/>
    <w:rsid w:val="00251AD0"/>
    <w:rsid w:val="00252766"/>
    <w:rsid w:val="00264462"/>
    <w:rsid w:val="00284BCE"/>
    <w:rsid w:val="002931BF"/>
    <w:rsid w:val="002A00FF"/>
    <w:rsid w:val="002A04A7"/>
    <w:rsid w:val="002A5267"/>
    <w:rsid w:val="002B3B40"/>
    <w:rsid w:val="002D13D2"/>
    <w:rsid w:val="002D1DBF"/>
    <w:rsid w:val="002D7263"/>
    <w:rsid w:val="002E66FE"/>
    <w:rsid w:val="003042AA"/>
    <w:rsid w:val="00312494"/>
    <w:rsid w:val="003128B4"/>
    <w:rsid w:val="0032310A"/>
    <w:rsid w:val="003405F8"/>
    <w:rsid w:val="003425D5"/>
    <w:rsid w:val="00355B71"/>
    <w:rsid w:val="00362312"/>
    <w:rsid w:val="003638F0"/>
    <w:rsid w:val="003729D1"/>
    <w:rsid w:val="0037540C"/>
    <w:rsid w:val="00387A7C"/>
    <w:rsid w:val="003964C6"/>
    <w:rsid w:val="003C267F"/>
    <w:rsid w:val="003D216D"/>
    <w:rsid w:val="003F092C"/>
    <w:rsid w:val="003F6B01"/>
    <w:rsid w:val="00402B6A"/>
    <w:rsid w:val="0041223F"/>
    <w:rsid w:val="0044159A"/>
    <w:rsid w:val="00441840"/>
    <w:rsid w:val="004431AE"/>
    <w:rsid w:val="00483EF3"/>
    <w:rsid w:val="004A5DDD"/>
    <w:rsid w:val="004C0E97"/>
    <w:rsid w:val="004C5E2F"/>
    <w:rsid w:val="004C78B8"/>
    <w:rsid w:val="004D0F9F"/>
    <w:rsid w:val="004D4F55"/>
    <w:rsid w:val="004E2046"/>
    <w:rsid w:val="004E2D91"/>
    <w:rsid w:val="00502596"/>
    <w:rsid w:val="00503461"/>
    <w:rsid w:val="00507A8D"/>
    <w:rsid w:val="00517E94"/>
    <w:rsid w:val="0052171B"/>
    <w:rsid w:val="00524DEC"/>
    <w:rsid w:val="00531B3E"/>
    <w:rsid w:val="00532BBD"/>
    <w:rsid w:val="0053631C"/>
    <w:rsid w:val="00555CA7"/>
    <w:rsid w:val="00580DD6"/>
    <w:rsid w:val="005864A2"/>
    <w:rsid w:val="005A0BAC"/>
    <w:rsid w:val="005C046C"/>
    <w:rsid w:val="005E3925"/>
    <w:rsid w:val="005F5322"/>
    <w:rsid w:val="005F5F74"/>
    <w:rsid w:val="00613DD9"/>
    <w:rsid w:val="00614AAD"/>
    <w:rsid w:val="00622048"/>
    <w:rsid w:val="00633750"/>
    <w:rsid w:val="0065266E"/>
    <w:rsid w:val="00653723"/>
    <w:rsid w:val="00697131"/>
    <w:rsid w:val="006C416F"/>
    <w:rsid w:val="006F411F"/>
    <w:rsid w:val="00710237"/>
    <w:rsid w:val="00725D05"/>
    <w:rsid w:val="007500F7"/>
    <w:rsid w:val="0075390D"/>
    <w:rsid w:val="00763B79"/>
    <w:rsid w:val="00767969"/>
    <w:rsid w:val="00772A1C"/>
    <w:rsid w:val="007831D2"/>
    <w:rsid w:val="00787484"/>
    <w:rsid w:val="007948C7"/>
    <w:rsid w:val="007C5AED"/>
    <w:rsid w:val="007C62F2"/>
    <w:rsid w:val="007E27B6"/>
    <w:rsid w:val="007E3B8B"/>
    <w:rsid w:val="00816D65"/>
    <w:rsid w:val="00840F59"/>
    <w:rsid w:val="00843201"/>
    <w:rsid w:val="00847C6A"/>
    <w:rsid w:val="0088290D"/>
    <w:rsid w:val="008A0C65"/>
    <w:rsid w:val="008C12E6"/>
    <w:rsid w:val="008C1FE5"/>
    <w:rsid w:val="008C2DEC"/>
    <w:rsid w:val="008D3CC3"/>
    <w:rsid w:val="008E04D9"/>
    <w:rsid w:val="008F615D"/>
    <w:rsid w:val="00917681"/>
    <w:rsid w:val="00945F3D"/>
    <w:rsid w:val="00951170"/>
    <w:rsid w:val="009521A3"/>
    <w:rsid w:val="0095534B"/>
    <w:rsid w:val="00956E1C"/>
    <w:rsid w:val="00957A12"/>
    <w:rsid w:val="00962D66"/>
    <w:rsid w:val="00971AB3"/>
    <w:rsid w:val="00973A43"/>
    <w:rsid w:val="00984202"/>
    <w:rsid w:val="009921DD"/>
    <w:rsid w:val="00993356"/>
    <w:rsid w:val="0099627A"/>
    <w:rsid w:val="009A3F45"/>
    <w:rsid w:val="009B32CB"/>
    <w:rsid w:val="009C1273"/>
    <w:rsid w:val="009C305E"/>
    <w:rsid w:val="009D61FC"/>
    <w:rsid w:val="009E2BA1"/>
    <w:rsid w:val="009F38CF"/>
    <w:rsid w:val="00A062D2"/>
    <w:rsid w:val="00A2542F"/>
    <w:rsid w:val="00A71737"/>
    <w:rsid w:val="00A73015"/>
    <w:rsid w:val="00A73742"/>
    <w:rsid w:val="00AA4063"/>
    <w:rsid w:val="00AA4CC6"/>
    <w:rsid w:val="00AA66DC"/>
    <w:rsid w:val="00AB1344"/>
    <w:rsid w:val="00AB709F"/>
    <w:rsid w:val="00AC5743"/>
    <w:rsid w:val="00AE0681"/>
    <w:rsid w:val="00AF12A3"/>
    <w:rsid w:val="00AF232F"/>
    <w:rsid w:val="00B06A60"/>
    <w:rsid w:val="00B15435"/>
    <w:rsid w:val="00B2243D"/>
    <w:rsid w:val="00B2357C"/>
    <w:rsid w:val="00B352B6"/>
    <w:rsid w:val="00B60E4A"/>
    <w:rsid w:val="00B64841"/>
    <w:rsid w:val="00B64C6D"/>
    <w:rsid w:val="00B65052"/>
    <w:rsid w:val="00B71473"/>
    <w:rsid w:val="00B74334"/>
    <w:rsid w:val="00B826AA"/>
    <w:rsid w:val="00B925A1"/>
    <w:rsid w:val="00BB7255"/>
    <w:rsid w:val="00BC5B8C"/>
    <w:rsid w:val="00BD40D1"/>
    <w:rsid w:val="00BE682A"/>
    <w:rsid w:val="00BF0984"/>
    <w:rsid w:val="00C008FF"/>
    <w:rsid w:val="00C34223"/>
    <w:rsid w:val="00C441AE"/>
    <w:rsid w:val="00C506B2"/>
    <w:rsid w:val="00C65ED8"/>
    <w:rsid w:val="00C74509"/>
    <w:rsid w:val="00C94547"/>
    <w:rsid w:val="00C94D1C"/>
    <w:rsid w:val="00CA1E1F"/>
    <w:rsid w:val="00CA2679"/>
    <w:rsid w:val="00CA47E4"/>
    <w:rsid w:val="00CA4FBC"/>
    <w:rsid w:val="00CA6FC6"/>
    <w:rsid w:val="00CB3787"/>
    <w:rsid w:val="00CB5FD9"/>
    <w:rsid w:val="00CC62BE"/>
    <w:rsid w:val="00CC6C1C"/>
    <w:rsid w:val="00CD14A5"/>
    <w:rsid w:val="00CF2864"/>
    <w:rsid w:val="00CF3334"/>
    <w:rsid w:val="00D0633A"/>
    <w:rsid w:val="00D0701F"/>
    <w:rsid w:val="00D5146E"/>
    <w:rsid w:val="00D52E17"/>
    <w:rsid w:val="00D53E1F"/>
    <w:rsid w:val="00D57914"/>
    <w:rsid w:val="00D605FE"/>
    <w:rsid w:val="00D74DB0"/>
    <w:rsid w:val="00D807B0"/>
    <w:rsid w:val="00D81291"/>
    <w:rsid w:val="00DA2B81"/>
    <w:rsid w:val="00DA4162"/>
    <w:rsid w:val="00DA4501"/>
    <w:rsid w:val="00DB3689"/>
    <w:rsid w:val="00DC3F31"/>
    <w:rsid w:val="00DD06E7"/>
    <w:rsid w:val="00DD07D8"/>
    <w:rsid w:val="00DD34C8"/>
    <w:rsid w:val="00DD488B"/>
    <w:rsid w:val="00DE750A"/>
    <w:rsid w:val="00E25343"/>
    <w:rsid w:val="00E25F02"/>
    <w:rsid w:val="00E3352F"/>
    <w:rsid w:val="00E409C1"/>
    <w:rsid w:val="00E53EC2"/>
    <w:rsid w:val="00E90EFE"/>
    <w:rsid w:val="00E95068"/>
    <w:rsid w:val="00E9593E"/>
    <w:rsid w:val="00E96BEA"/>
    <w:rsid w:val="00EA5632"/>
    <w:rsid w:val="00EA7544"/>
    <w:rsid w:val="00EB0154"/>
    <w:rsid w:val="00EE32F8"/>
    <w:rsid w:val="00EE4D88"/>
    <w:rsid w:val="00EE78F6"/>
    <w:rsid w:val="00EF5C07"/>
    <w:rsid w:val="00F00134"/>
    <w:rsid w:val="00F43B3C"/>
    <w:rsid w:val="00F46C57"/>
    <w:rsid w:val="00F52234"/>
    <w:rsid w:val="00F624B4"/>
    <w:rsid w:val="00F70E14"/>
    <w:rsid w:val="00F750B8"/>
    <w:rsid w:val="00F76893"/>
    <w:rsid w:val="00F83800"/>
    <w:rsid w:val="00F9377B"/>
    <w:rsid w:val="00FA6607"/>
    <w:rsid w:val="00FB3D79"/>
    <w:rsid w:val="00FC1905"/>
    <w:rsid w:val="00FC4634"/>
    <w:rsid w:val="00FC4643"/>
    <w:rsid w:val="00FE546F"/>
    <w:rsid w:val="00FF2888"/>
    <w:rsid w:val="00FF55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43B3C"/>
    <w:pPr>
      <w:spacing w:after="200" w:line="276" w:lineRule="auto"/>
    </w:pPr>
    <w:rPr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locked/>
    <w:rsid w:val="002220F8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EA5632"/>
    <w:rPr>
      <w:rFonts w:ascii="Cambria" w:hAnsi="Cambria" w:cs="Times New Roman"/>
      <w:b/>
      <w:bCs/>
      <w:kern w:val="32"/>
      <w:sz w:val="32"/>
      <w:szCs w:val="32"/>
      <w:lang w:eastAsia="en-US"/>
    </w:rPr>
  </w:style>
  <w:style w:type="paragraph" w:styleId="ListParagraph">
    <w:name w:val="List Paragraph"/>
    <w:basedOn w:val="Normal"/>
    <w:uiPriority w:val="99"/>
    <w:qFormat/>
    <w:rsid w:val="00AB709F"/>
    <w:pPr>
      <w:ind w:left="720"/>
      <w:contextualSpacing/>
    </w:pPr>
  </w:style>
  <w:style w:type="paragraph" w:styleId="NoSpacing">
    <w:name w:val="No Spacing"/>
    <w:uiPriority w:val="99"/>
    <w:qFormat/>
    <w:rsid w:val="002A04A7"/>
    <w:rPr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rsid w:val="000049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0049A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rsid w:val="00F750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F750B8"/>
    <w:rPr>
      <w:rFonts w:cs="Times New Roman"/>
    </w:rPr>
  </w:style>
  <w:style w:type="paragraph" w:styleId="Footer">
    <w:name w:val="footer"/>
    <w:basedOn w:val="Normal"/>
    <w:link w:val="FooterChar"/>
    <w:uiPriority w:val="99"/>
    <w:semiHidden/>
    <w:rsid w:val="00F750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F750B8"/>
    <w:rPr>
      <w:rFonts w:cs="Times New Roman"/>
    </w:rPr>
  </w:style>
  <w:style w:type="paragraph" w:styleId="Caption">
    <w:name w:val="caption"/>
    <w:basedOn w:val="Normal"/>
    <w:next w:val="Normal"/>
    <w:uiPriority w:val="99"/>
    <w:qFormat/>
    <w:locked/>
    <w:rsid w:val="002220F8"/>
    <w:rPr>
      <w:b/>
      <w:bCs/>
      <w:sz w:val="20"/>
      <w:szCs w:val="20"/>
    </w:rPr>
  </w:style>
  <w:style w:type="character" w:styleId="PageNumber">
    <w:name w:val="page number"/>
    <w:basedOn w:val="DefaultParagraphFont"/>
    <w:uiPriority w:val="99"/>
    <w:rsid w:val="00E90EFE"/>
    <w:rPr>
      <w:rFonts w:cs="Times New Roman"/>
    </w:rPr>
  </w:style>
  <w:style w:type="paragraph" w:styleId="TOC1">
    <w:name w:val="toc 1"/>
    <w:basedOn w:val="Normal"/>
    <w:next w:val="Normal"/>
    <w:autoRedefine/>
    <w:uiPriority w:val="99"/>
    <w:semiHidden/>
    <w:locked/>
    <w:rsid w:val="00E90EFE"/>
    <w:pPr>
      <w:tabs>
        <w:tab w:val="right" w:leader="dot" w:pos="9736"/>
      </w:tabs>
      <w:spacing w:line="240" w:lineRule="auto"/>
    </w:pPr>
  </w:style>
  <w:style w:type="character" w:styleId="Hyperlink">
    <w:name w:val="Hyperlink"/>
    <w:basedOn w:val="DefaultParagraphFont"/>
    <w:uiPriority w:val="99"/>
    <w:rsid w:val="00E90EFE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1095</TotalTime>
  <Pages>11</Pages>
  <Words>1252</Words>
  <Characters>7137</Characters>
  <Application>Microsoft Office Outlook</Application>
  <DocSecurity>0</DocSecurity>
  <Lines>0</Lines>
  <Paragraphs>0</Paragraphs>
  <ScaleCrop>false</ScaleCrop>
  <Company>-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</dc:creator>
  <cp:keywords/>
  <dc:description/>
  <cp:lastModifiedBy>Семья</cp:lastModifiedBy>
  <cp:revision>96</cp:revision>
  <dcterms:created xsi:type="dcterms:W3CDTF">2017-02-08T08:07:00Z</dcterms:created>
  <dcterms:modified xsi:type="dcterms:W3CDTF">2018-04-24T07:57:00Z</dcterms:modified>
</cp:coreProperties>
</file>