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081" w:rsidRDefault="00804081" w:rsidP="00CE67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Публичный отчет</w:t>
      </w:r>
    </w:p>
    <w:p w:rsidR="00804081" w:rsidRDefault="00804081" w:rsidP="00CE67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Кировской районной территориальной организации профсоюза работников образования и науки РФ г. Перми</w:t>
      </w:r>
    </w:p>
    <w:p w:rsidR="00804081" w:rsidRDefault="00804081" w:rsidP="00CE67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2019 год.</w:t>
      </w:r>
    </w:p>
    <w:p w:rsidR="00804081" w:rsidRDefault="00804081" w:rsidP="00CE6722">
      <w:pPr>
        <w:jc w:val="center"/>
        <w:rPr>
          <w:b/>
          <w:sz w:val="32"/>
          <w:szCs w:val="32"/>
        </w:rPr>
      </w:pPr>
      <w:r w:rsidRPr="007439C0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8pt">
            <v:imagedata r:id="rId7" o:title=""/>
          </v:shape>
        </w:pict>
      </w:r>
    </w:p>
    <w:p w:rsidR="00804081" w:rsidRDefault="00804081" w:rsidP="00CE6722">
      <w:pPr>
        <w:jc w:val="center"/>
        <w:rPr>
          <w:b/>
          <w:sz w:val="32"/>
          <w:szCs w:val="32"/>
        </w:rPr>
      </w:pPr>
    </w:p>
    <w:p w:rsidR="00804081" w:rsidRPr="00CE6722" w:rsidRDefault="00804081">
      <w:pPr>
        <w:rPr>
          <w:sz w:val="32"/>
          <w:szCs w:val="32"/>
        </w:rPr>
      </w:pPr>
      <w:r w:rsidRPr="00CE6722">
        <w:rPr>
          <w:sz w:val="32"/>
          <w:szCs w:val="32"/>
        </w:rPr>
        <w:t>Основная цель работы РТО – реализация уставных целей и задач Профсоюза по представительству и защите индивидуальных и коллективных социально-трудовых профессиональных прав и интересов членов Профсоюза в субъекте Российской Федерации.</w:t>
      </w:r>
    </w:p>
    <w:p w:rsidR="00804081" w:rsidRDefault="00804081">
      <w:pPr>
        <w:rPr>
          <w:sz w:val="40"/>
          <w:szCs w:val="40"/>
        </w:rPr>
      </w:pPr>
    </w:p>
    <w:p w:rsidR="00804081" w:rsidRPr="00CE6722" w:rsidRDefault="00804081" w:rsidP="00DB0029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CE6722">
        <w:rPr>
          <w:b/>
          <w:sz w:val="32"/>
          <w:szCs w:val="32"/>
        </w:rPr>
        <w:t>Районная территориальная организация профсоюза работников народного образования и науки РФ</w:t>
      </w:r>
      <w:r>
        <w:rPr>
          <w:sz w:val="32"/>
          <w:szCs w:val="32"/>
        </w:rPr>
        <w:t xml:space="preserve"> </w:t>
      </w:r>
    </w:p>
    <w:p w:rsidR="00804081" w:rsidRPr="00CE6722" w:rsidRDefault="00804081" w:rsidP="00CE6722">
      <w:pPr>
        <w:pStyle w:val="ListParagraph"/>
        <w:rPr>
          <w:b/>
          <w:sz w:val="32"/>
          <w:szCs w:val="32"/>
        </w:rPr>
      </w:pPr>
      <w:r>
        <w:rPr>
          <w:sz w:val="32"/>
          <w:szCs w:val="32"/>
        </w:rPr>
        <w:t>На 31 декабря 2019  года включает 23 профсоюзные организации: - все 12  школ ( № 1, № 14, « Син Тез»,№ 63,  № 64, №65, Г-8, Г-6, № 83, № 87, № 119, № 113)</w:t>
      </w:r>
    </w:p>
    <w:p w:rsidR="00804081" w:rsidRPr="00D11CCD" w:rsidRDefault="00804081" w:rsidP="00DB0029">
      <w:pPr>
        <w:pStyle w:val="ListParagraph"/>
        <w:rPr>
          <w:sz w:val="28"/>
          <w:szCs w:val="28"/>
        </w:rPr>
      </w:pPr>
      <w:r w:rsidRPr="00D11CCD">
        <w:rPr>
          <w:sz w:val="28"/>
          <w:szCs w:val="28"/>
        </w:rPr>
        <w:t>-9 дошкольных учреждений ( № 85, № 97,  №111, № 148, № 155, № 167,№247,IT Мир , № 261,)</w:t>
      </w:r>
    </w:p>
    <w:p w:rsidR="00804081" w:rsidRPr="00D11CCD" w:rsidRDefault="00804081" w:rsidP="00DB0029">
      <w:pPr>
        <w:pStyle w:val="ListParagraph"/>
        <w:rPr>
          <w:sz w:val="28"/>
          <w:szCs w:val="28"/>
        </w:rPr>
      </w:pPr>
      <w:r w:rsidRPr="00D11CCD">
        <w:rPr>
          <w:sz w:val="28"/>
          <w:szCs w:val="28"/>
        </w:rPr>
        <w:t>- учреждение дополнительного образования « Исток»</w:t>
      </w:r>
    </w:p>
    <w:p w:rsidR="00804081" w:rsidRPr="00D11CCD" w:rsidRDefault="00804081" w:rsidP="00DB0029">
      <w:pPr>
        <w:pStyle w:val="ListParagraph"/>
        <w:rPr>
          <w:sz w:val="28"/>
          <w:szCs w:val="28"/>
        </w:rPr>
      </w:pPr>
      <w:r w:rsidRPr="00D11CCD">
        <w:rPr>
          <w:sz w:val="28"/>
          <w:szCs w:val="28"/>
        </w:rPr>
        <w:t>- РТО</w:t>
      </w:r>
    </w:p>
    <w:p w:rsidR="00804081" w:rsidRPr="00D11CCD" w:rsidRDefault="00804081" w:rsidP="00DB0029">
      <w:pPr>
        <w:pStyle w:val="ListParagraph"/>
        <w:rPr>
          <w:sz w:val="28"/>
          <w:szCs w:val="28"/>
        </w:rPr>
      </w:pPr>
      <w:r w:rsidRPr="00D11CCD">
        <w:rPr>
          <w:sz w:val="28"/>
          <w:szCs w:val="28"/>
        </w:rPr>
        <w:t xml:space="preserve">Самые многочисленные профсоюзные организации, где не менее 51% профсоюзного </w:t>
      </w:r>
    </w:p>
    <w:p w:rsidR="00804081" w:rsidRPr="00D11CCD" w:rsidRDefault="00804081" w:rsidP="00DB0029">
      <w:pPr>
        <w:pStyle w:val="ListParagraph"/>
        <w:rPr>
          <w:sz w:val="28"/>
          <w:szCs w:val="28"/>
        </w:rPr>
      </w:pPr>
      <w:r w:rsidRPr="00D11CCD">
        <w:rPr>
          <w:sz w:val="28"/>
          <w:szCs w:val="28"/>
        </w:rPr>
        <w:t xml:space="preserve">членства в следующих образовательных учреждениях: МАДОУ « Детский сад </w:t>
      </w:r>
      <w:r w:rsidRPr="00D11CCD">
        <w:rPr>
          <w:sz w:val="28"/>
          <w:szCs w:val="28"/>
          <w:lang w:val="en-US"/>
        </w:rPr>
        <w:t>IT</w:t>
      </w:r>
      <w:r w:rsidRPr="00D11CCD">
        <w:rPr>
          <w:sz w:val="28"/>
          <w:szCs w:val="28"/>
        </w:rPr>
        <w:t>- мир», МАОУ « СОШ №1». МАДОУ « Детский сад № 247,</w:t>
      </w:r>
    </w:p>
    <w:p w:rsidR="00804081" w:rsidRDefault="00804081" w:rsidP="00D11CCD">
      <w:pPr>
        <w:pStyle w:val="ListParagraph"/>
        <w:rPr>
          <w:sz w:val="28"/>
          <w:szCs w:val="28"/>
        </w:rPr>
      </w:pPr>
      <w:r w:rsidRPr="00D11CCD">
        <w:rPr>
          <w:sz w:val="28"/>
          <w:szCs w:val="28"/>
        </w:rPr>
        <w:t>МАДОУ « Детский сад № 167», МАОУ « СОШ№65», «СОШ №  113 ( корпус №2)»,</w:t>
      </w:r>
    </w:p>
    <w:p w:rsidR="00804081" w:rsidRPr="00D11CCD" w:rsidRDefault="00804081" w:rsidP="00D11CC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За 2019 год резко упала численность членства до 533 человека ( меньше на78 человек). Образовалась новая организация в школе № 87.</w:t>
      </w:r>
    </w:p>
    <w:p w:rsidR="00804081" w:rsidRPr="004D11D6" w:rsidRDefault="00804081" w:rsidP="004D11D6">
      <w:pPr>
        <w:pStyle w:val="ListParagraph"/>
        <w:rPr>
          <w:sz w:val="28"/>
          <w:szCs w:val="28"/>
        </w:rPr>
      </w:pPr>
      <w:r w:rsidRPr="004D11D6">
        <w:rPr>
          <w:sz w:val="28"/>
          <w:szCs w:val="28"/>
        </w:rPr>
        <w:t xml:space="preserve"> Техникум  по согласованию передан в городское РТО.</w:t>
      </w:r>
    </w:p>
    <w:p w:rsidR="00804081" w:rsidRDefault="00804081" w:rsidP="00DB0029">
      <w:pPr>
        <w:pStyle w:val="ListParagraph"/>
        <w:rPr>
          <w:sz w:val="40"/>
          <w:szCs w:val="40"/>
        </w:rPr>
      </w:pPr>
    </w:p>
    <w:p w:rsidR="00804081" w:rsidRPr="004D11D6" w:rsidRDefault="00804081" w:rsidP="00DB0029">
      <w:pPr>
        <w:pStyle w:val="ListParagraph"/>
        <w:rPr>
          <w:sz w:val="28"/>
          <w:szCs w:val="28"/>
        </w:rPr>
      </w:pPr>
      <w:r w:rsidRPr="004D11D6">
        <w:rPr>
          <w:sz w:val="28"/>
          <w:szCs w:val="28"/>
        </w:rPr>
        <w:t xml:space="preserve"> Причинами снижения членства называются: реорганизация образовательных учреждений, к сожалению имеет место « нажим сверху» </w:t>
      </w:r>
      <w:r>
        <w:rPr>
          <w:sz w:val="28"/>
          <w:szCs w:val="28"/>
        </w:rPr>
        <w:t>(</w:t>
      </w:r>
      <w:r w:rsidRPr="004D11D6">
        <w:rPr>
          <w:sz w:val="28"/>
          <w:szCs w:val="28"/>
        </w:rPr>
        <w:t xml:space="preserve"> непонимание некоторых руководителей учреждений</w:t>
      </w:r>
      <w:r>
        <w:rPr>
          <w:sz w:val="28"/>
          <w:szCs w:val="28"/>
        </w:rPr>
        <w:t xml:space="preserve"> роли Профсоюза или нежелание иметь в учреждении социального партнера)</w:t>
      </w:r>
      <w:r w:rsidRPr="004D11D6">
        <w:rPr>
          <w:sz w:val="28"/>
          <w:szCs w:val="28"/>
        </w:rPr>
        <w:t>, а отсюда боязнь сотрудника потерять рабочее место или « быть в немилости».</w:t>
      </w:r>
    </w:p>
    <w:p w:rsidR="00804081" w:rsidRPr="004D11D6" w:rsidRDefault="00804081" w:rsidP="00DB0029">
      <w:pPr>
        <w:pStyle w:val="ListParagraph"/>
        <w:rPr>
          <w:sz w:val="28"/>
          <w:szCs w:val="28"/>
        </w:rPr>
      </w:pPr>
      <w:r w:rsidRPr="004D11D6">
        <w:rPr>
          <w:sz w:val="28"/>
          <w:szCs w:val="28"/>
        </w:rPr>
        <w:t xml:space="preserve"> Проблемы с оплатой труда, недостаточное финансирование учреждений, большая загруженность педагогов, новая пенсионная реформа. Все это негативно воспринимается работниками. Это и понятно</w:t>
      </w:r>
      <w:r>
        <w:rPr>
          <w:sz w:val="28"/>
          <w:szCs w:val="28"/>
        </w:rPr>
        <w:t>.</w:t>
      </w:r>
    </w:p>
    <w:p w:rsidR="00804081" w:rsidRPr="004D11D6" w:rsidRDefault="00804081" w:rsidP="00DB0029">
      <w:pPr>
        <w:pStyle w:val="ListParagraph"/>
        <w:rPr>
          <w:sz w:val="28"/>
          <w:szCs w:val="28"/>
        </w:rPr>
      </w:pPr>
    </w:p>
    <w:p w:rsidR="00804081" w:rsidRPr="00644C00" w:rsidRDefault="00804081" w:rsidP="00644C00">
      <w:pPr>
        <w:pStyle w:val="ListParagraph"/>
        <w:rPr>
          <w:sz w:val="28"/>
          <w:szCs w:val="28"/>
        </w:rPr>
      </w:pPr>
      <w:r w:rsidRPr="004D11D6">
        <w:rPr>
          <w:sz w:val="28"/>
          <w:szCs w:val="28"/>
        </w:rPr>
        <w:t>Но необходимо и изменение в массовом сознании работников представления о профсоюзе, поскольку профсоюз не может и не должен быть распределителем материальных и нематериальных благ, а должен  и может защищать интересы работников, что мы настойчиво и упорно делаем.</w:t>
      </w:r>
      <w:r>
        <w:rPr>
          <w:sz w:val="28"/>
          <w:szCs w:val="28"/>
        </w:rPr>
        <w:t xml:space="preserve"> Это доказывает увеличение норматива , оплаты за классное руководство  с 1января 2020 года.</w:t>
      </w:r>
    </w:p>
    <w:p w:rsidR="00804081" w:rsidRPr="004D11D6" w:rsidRDefault="00804081" w:rsidP="00DB0029">
      <w:pPr>
        <w:pStyle w:val="ListParagraph"/>
        <w:rPr>
          <w:sz w:val="28"/>
          <w:szCs w:val="28"/>
        </w:rPr>
      </w:pPr>
      <w:r w:rsidRPr="004D11D6">
        <w:rPr>
          <w:sz w:val="28"/>
          <w:szCs w:val="28"/>
        </w:rPr>
        <w:t>В своем ОБРАЩЕНИИ  от 06.09.2019 года СЕД-26-01-36-1056 министр образования Пермского края Р.А. Кассина ссылаясь на выступление В.В. Путина на съезде ФНПР, который сказал: « У профсоюзов особая роль, вы законодательно наделены широкими правами по контролю над процессами в сфере труда». « Государство на всех уровнях должно поддерживать профсоюзы" указала на необходимость создания профсоюзных организаций там, где их еще нет. Выполнение   обращения взято на контроль.</w:t>
      </w:r>
    </w:p>
    <w:p w:rsidR="00804081" w:rsidRPr="004D11D6" w:rsidRDefault="00804081" w:rsidP="00DB0029">
      <w:pPr>
        <w:pStyle w:val="ListParagraph"/>
        <w:rPr>
          <w:sz w:val="28"/>
          <w:szCs w:val="28"/>
        </w:rPr>
      </w:pPr>
      <w:r w:rsidRPr="004D11D6">
        <w:rPr>
          <w:sz w:val="28"/>
          <w:szCs w:val="28"/>
        </w:rPr>
        <w:t xml:space="preserve">Конечно, для Кировского района охват низкий. Поэтому задачей вновь избранного райкома </w:t>
      </w:r>
      <w:r>
        <w:rPr>
          <w:sz w:val="28"/>
          <w:szCs w:val="28"/>
        </w:rPr>
        <w:t>-</w:t>
      </w:r>
      <w:r w:rsidRPr="004D11D6">
        <w:rPr>
          <w:sz w:val="28"/>
          <w:szCs w:val="28"/>
        </w:rPr>
        <w:t>привлечение работников образования в  свой профессиональный союз, повышения активности и осознания важности совместных действий.</w:t>
      </w:r>
    </w:p>
    <w:p w:rsidR="00804081" w:rsidRPr="004D11D6" w:rsidRDefault="00804081" w:rsidP="002F1B84">
      <w:pPr>
        <w:pStyle w:val="ListParagraph"/>
        <w:jc w:val="center"/>
        <w:rPr>
          <w:sz w:val="28"/>
          <w:szCs w:val="28"/>
        </w:rPr>
      </w:pPr>
    </w:p>
    <w:p w:rsidR="00804081" w:rsidRDefault="00804081" w:rsidP="002F1B84">
      <w:pPr>
        <w:pStyle w:val="ListParagraph"/>
        <w:jc w:val="center"/>
        <w:rPr>
          <w:sz w:val="40"/>
          <w:szCs w:val="40"/>
        </w:rPr>
      </w:pPr>
      <w:r>
        <w:rPr>
          <w:sz w:val="40"/>
          <w:szCs w:val="40"/>
        </w:rPr>
        <w:t>2</w:t>
      </w:r>
    </w:p>
    <w:p w:rsidR="00804081" w:rsidRPr="004A24D6" w:rsidRDefault="00804081" w:rsidP="002F1B84">
      <w:pPr>
        <w:pStyle w:val="ListParagraph"/>
        <w:jc w:val="center"/>
        <w:rPr>
          <w:b/>
          <w:sz w:val="28"/>
          <w:szCs w:val="28"/>
        </w:rPr>
      </w:pPr>
      <w:r w:rsidRPr="004A24D6">
        <w:rPr>
          <w:b/>
          <w:sz w:val="28"/>
          <w:szCs w:val="28"/>
        </w:rPr>
        <w:t xml:space="preserve"> Организационная и информационная работа.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Райком профсоюза уделяет большое внимание данному разделу: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имеется информационная база,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 на контроле создание нормативно-правовой базы внутри организации,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идет сборка важных текущих документов,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подписка периодической печати в каждую первичную организацию,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налажена электронная взаимосвязь со всеми первичными организациями,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совершенствуется банк информационных материалов по всем направлениям работы,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каждый третий четверг проводятся райкомы профсоюза,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-проведено 9 заседание райкома и 5 заседания президиума по графику.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 xml:space="preserve"> На заседаниях райкома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изучалась нормативно-правовая документация,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законодательные документы разных уровней,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-проводились обучения и консультации председателей,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обсуждались вопросы актуального характера,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-оказывалась необходимая помощь,</w:t>
      </w:r>
    </w:p>
    <w:p w:rsidR="00804081" w:rsidRPr="004A24D6" w:rsidRDefault="00804081" w:rsidP="00D43E5E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-проводился обмен мнениями, информацией и опытом работы,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-Обсуждались вопросы оздоровления и отдыха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- и т.д.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Протоколы совещаний ежемесячно с краткой или развернутой информацией по электронной почте отправлялись в каждую первичную организацию.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 xml:space="preserve">  Кроме того всю необходимую документацию и информацию для работы первичной</w:t>
      </w:r>
      <w:r>
        <w:rPr>
          <w:sz w:val="40"/>
          <w:szCs w:val="40"/>
        </w:rPr>
        <w:t xml:space="preserve"> </w:t>
      </w:r>
      <w:r w:rsidRPr="004A24D6">
        <w:rPr>
          <w:sz w:val="28"/>
          <w:szCs w:val="28"/>
        </w:rPr>
        <w:t>профсоюзной организации председатель тут же получает по электронной почте.</w:t>
      </w:r>
    </w:p>
    <w:p w:rsidR="00804081" w:rsidRDefault="00804081" w:rsidP="004A24D6">
      <w:pPr>
        <w:pStyle w:val="ListParagraph"/>
        <w:rPr>
          <w:sz w:val="24"/>
          <w:szCs w:val="24"/>
        </w:rPr>
      </w:pPr>
      <w:r w:rsidRPr="00644C00">
        <w:rPr>
          <w:sz w:val="24"/>
          <w:szCs w:val="24"/>
        </w:rPr>
        <w:t>ПРЕДСЕДАТЕЛЬ РАЙКОМА ПРИСУТСТВУЕТ И ВЫСТУПАЕТ НА СОВЕЩАНИЯХ РУКОВОДИТЕЛЕЙ ОБРАЗОВАТЕЛЬНЫХ УЧРЕЖДЕНИЙ.</w:t>
      </w:r>
    </w:p>
    <w:p w:rsidR="00804081" w:rsidRPr="00644C00" w:rsidRDefault="00804081" w:rsidP="004A24D6">
      <w:pPr>
        <w:pStyle w:val="ListParagraph"/>
        <w:rPr>
          <w:sz w:val="28"/>
          <w:szCs w:val="28"/>
        </w:rPr>
      </w:pPr>
    </w:p>
    <w:p w:rsidR="00804081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В районе прошли отчетно-выборные собрания в образовательных учреждениях. Избраны 5новых председателя, которые будут направлены на обучение  за счет средств крайкома.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Реорганизация учреждений, переход на централизованную бухгалтерию также осложнила работу профсоюзных организаций. На последнем райкоме обсуждались вопросы оформления заявлений на прием и выход из профсоюза, передача заявлений  на удержание взносов в централизованную бухгалтерию. Предоставлены образцы заявлений и рекомендации от юриста.</w:t>
      </w:r>
    </w:p>
    <w:p w:rsidR="00804081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Председатель райкома  наладила связь с централизованной бухгалтерией, познакомилась с руководителем, обсудила рабочие вопросы.</w:t>
      </w:r>
    </w:p>
    <w:p w:rsidR="00804081" w:rsidRDefault="00804081" w:rsidP="002F1B84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Председатели первичных организаций внедряют электронные профсоюзные билеты. Проводит учебы в своих учреждениях. 80% членов профсоюза имеют электронные профсоюзные билеты.</w:t>
      </w:r>
    </w:p>
    <w:p w:rsidR="00804081" w:rsidRPr="004A24D6" w:rsidRDefault="00804081" w:rsidP="002F1B84">
      <w:pPr>
        <w:pStyle w:val="ListParagraph"/>
        <w:rPr>
          <w:sz w:val="28"/>
          <w:szCs w:val="28"/>
        </w:rPr>
      </w:pPr>
    </w:p>
    <w:p w:rsidR="00804081" w:rsidRPr="004A24D6" w:rsidRDefault="00804081" w:rsidP="002F1B84">
      <w:pPr>
        <w:pStyle w:val="ListParagraph"/>
        <w:rPr>
          <w:sz w:val="28"/>
          <w:szCs w:val="28"/>
        </w:rPr>
      </w:pPr>
      <w:r w:rsidRPr="004A24D6">
        <w:rPr>
          <w:sz w:val="28"/>
          <w:szCs w:val="28"/>
        </w:rPr>
        <w:t>Тревожным остается вопрос работы и оплаты председателя первичной организации, когда у учреждения  от 3 до 5 корпусов из различных коллективов и разной удаленности. Этот вопрос нам предстоит решать вместе с руководителями и, наверное, с департаментом образования.</w:t>
      </w:r>
    </w:p>
    <w:p w:rsidR="00804081" w:rsidRPr="00323B4C" w:rsidRDefault="00804081" w:rsidP="00323B4C">
      <w:pPr>
        <w:pStyle w:val="ListParagraph"/>
        <w:rPr>
          <w:sz w:val="40"/>
          <w:szCs w:val="40"/>
        </w:rPr>
      </w:pPr>
    </w:p>
    <w:p w:rsidR="00804081" w:rsidRPr="000A13F9" w:rsidRDefault="00804081" w:rsidP="001F6992">
      <w:pPr>
        <w:pStyle w:val="ListParagraph"/>
        <w:jc w:val="center"/>
        <w:rPr>
          <w:b/>
          <w:sz w:val="28"/>
          <w:szCs w:val="28"/>
        </w:rPr>
      </w:pPr>
      <w:r w:rsidRPr="000A13F9">
        <w:rPr>
          <w:b/>
          <w:sz w:val="28"/>
          <w:szCs w:val="28"/>
        </w:rPr>
        <w:t>3.Деятельность организации: учеба профактива, деловые встречи, акции.</w:t>
      </w:r>
    </w:p>
    <w:p w:rsidR="00804081" w:rsidRPr="000A13F9" w:rsidRDefault="00804081" w:rsidP="001F6992">
      <w:pPr>
        <w:pStyle w:val="ListParagraph"/>
        <w:jc w:val="both"/>
        <w:rPr>
          <w:sz w:val="28"/>
          <w:szCs w:val="28"/>
        </w:rPr>
      </w:pPr>
      <w:r w:rsidRPr="000A13F9">
        <w:rPr>
          <w:sz w:val="28"/>
          <w:szCs w:val="28"/>
        </w:rPr>
        <w:t>Мы, члены профсоюза, хорошо понимаем, что задачи профсоюзной организации в корне изменились.</w:t>
      </w:r>
    </w:p>
    <w:p w:rsidR="00804081" w:rsidRPr="000A13F9" w:rsidRDefault="00804081" w:rsidP="001F6992">
      <w:pPr>
        <w:pStyle w:val="ListParagraph"/>
        <w:jc w:val="both"/>
        <w:rPr>
          <w:sz w:val="28"/>
          <w:szCs w:val="28"/>
        </w:rPr>
      </w:pPr>
      <w:r w:rsidRPr="000A13F9">
        <w:rPr>
          <w:sz w:val="28"/>
          <w:szCs w:val="28"/>
        </w:rPr>
        <w:t>Наверное и этим непониманием объясняется численность членства нашего района. Люди привыкли: « дай бесплатную путевку», « дай подарок», « организуй праздник или поездку»,   и тоже бесплатную и т.д., а мы  в сторонке постоим и только возьмем.</w:t>
      </w:r>
    </w:p>
    <w:p w:rsidR="00804081" w:rsidRPr="000A13F9" w:rsidRDefault="00804081" w:rsidP="001F6992">
      <w:pPr>
        <w:pStyle w:val="ListParagraph"/>
        <w:jc w:val="both"/>
        <w:rPr>
          <w:b/>
          <w:sz w:val="28"/>
          <w:szCs w:val="28"/>
        </w:rPr>
      </w:pPr>
      <w:r w:rsidRPr="000A13F9">
        <w:rPr>
          <w:b/>
          <w:sz w:val="28"/>
          <w:szCs w:val="28"/>
        </w:rPr>
        <w:t>НОВЫЕ экономические условия заставили нас меняться, учиться и менять формы работы.</w:t>
      </w:r>
    </w:p>
    <w:p w:rsidR="00804081" w:rsidRPr="000A13F9" w:rsidRDefault="00804081" w:rsidP="001F6992">
      <w:pPr>
        <w:pStyle w:val="ListParagraph"/>
        <w:jc w:val="both"/>
        <w:rPr>
          <w:sz w:val="28"/>
          <w:szCs w:val="28"/>
        </w:rPr>
      </w:pPr>
      <w:r w:rsidRPr="000A13F9">
        <w:rPr>
          <w:sz w:val="28"/>
          <w:szCs w:val="28"/>
        </w:rPr>
        <w:t>Учебе, встречам с депутатами, работниками Крайкома и Крайсовпрофа, с представителями ДО, Министерства образования Пермского края, членами правительства Пермского края мы уделяем должное внимание.</w:t>
      </w:r>
    </w:p>
    <w:p w:rsidR="00804081" w:rsidRPr="000A13F9" w:rsidRDefault="00804081" w:rsidP="001F6992">
      <w:pPr>
        <w:pStyle w:val="ListParagraph"/>
        <w:jc w:val="both"/>
        <w:rPr>
          <w:b/>
          <w:sz w:val="28"/>
          <w:szCs w:val="28"/>
        </w:rPr>
      </w:pPr>
      <w:r w:rsidRPr="000A13F9">
        <w:rPr>
          <w:b/>
          <w:sz w:val="28"/>
          <w:szCs w:val="28"/>
        </w:rPr>
        <w:t>ТАК члены профсоюза района приняли участие :</w:t>
      </w:r>
    </w:p>
    <w:p w:rsidR="00804081" w:rsidRPr="000A13F9" w:rsidRDefault="00804081" w:rsidP="000A13F9">
      <w:pPr>
        <w:pStyle w:val="ListParagraph"/>
        <w:jc w:val="both"/>
        <w:rPr>
          <w:sz w:val="28"/>
          <w:szCs w:val="28"/>
        </w:rPr>
      </w:pPr>
    </w:p>
    <w:p w:rsidR="00804081" w:rsidRPr="000A13F9" w:rsidRDefault="00804081" w:rsidP="000A13F9">
      <w:pPr>
        <w:pStyle w:val="ListParagraph"/>
        <w:jc w:val="both"/>
        <w:rPr>
          <w:sz w:val="28"/>
          <w:szCs w:val="28"/>
        </w:rPr>
      </w:pPr>
      <w:r w:rsidRPr="000A13F9">
        <w:rPr>
          <w:b/>
          <w:sz w:val="28"/>
          <w:szCs w:val="28"/>
        </w:rPr>
        <w:t>-</w:t>
      </w:r>
      <w:r w:rsidRPr="000A13F9">
        <w:rPr>
          <w:sz w:val="28"/>
          <w:szCs w:val="28"/>
        </w:rPr>
        <w:t xml:space="preserve"> встречи с Министром образования Пермского края Кассиной Р.А.</w:t>
      </w:r>
    </w:p>
    <w:p w:rsidR="00804081" w:rsidRPr="000A13F9" w:rsidRDefault="00804081" w:rsidP="001F6992">
      <w:pPr>
        <w:pStyle w:val="ListParagraph"/>
        <w:jc w:val="both"/>
        <w:rPr>
          <w:sz w:val="28"/>
          <w:szCs w:val="28"/>
        </w:rPr>
      </w:pPr>
      <w:r w:rsidRPr="000A13F9">
        <w:rPr>
          <w:b/>
          <w:sz w:val="28"/>
          <w:szCs w:val="28"/>
        </w:rPr>
        <w:t>-</w:t>
      </w:r>
      <w:r w:rsidRPr="000A13F9">
        <w:rPr>
          <w:sz w:val="28"/>
          <w:szCs w:val="28"/>
        </w:rPr>
        <w:t>во встрече с губернатором Пермского края Максимом Решетниковым,</w:t>
      </w:r>
    </w:p>
    <w:p w:rsidR="00804081" w:rsidRPr="000A13F9" w:rsidRDefault="00804081" w:rsidP="001F6992">
      <w:pPr>
        <w:pStyle w:val="ListParagraph"/>
        <w:jc w:val="both"/>
        <w:rPr>
          <w:sz w:val="28"/>
          <w:szCs w:val="28"/>
        </w:rPr>
      </w:pPr>
      <w:r w:rsidRPr="000A13F9">
        <w:rPr>
          <w:b/>
          <w:sz w:val="28"/>
          <w:szCs w:val="28"/>
        </w:rPr>
        <w:t>-</w:t>
      </w:r>
      <w:r w:rsidRPr="000A13F9">
        <w:rPr>
          <w:sz w:val="28"/>
          <w:szCs w:val="28"/>
        </w:rPr>
        <w:t xml:space="preserve"> в подписании трехстороннего СОГЛАШЕНИЯ между департаментом образования и Пермской краевой организацией профсоюза работников образования</w:t>
      </w:r>
    </w:p>
    <w:p w:rsidR="00804081" w:rsidRPr="000A13F9" w:rsidRDefault="00804081" w:rsidP="00F82B5F">
      <w:pPr>
        <w:pStyle w:val="ListParagraph"/>
        <w:tabs>
          <w:tab w:val="left" w:pos="4200"/>
        </w:tabs>
        <w:jc w:val="both"/>
        <w:rPr>
          <w:sz w:val="28"/>
          <w:szCs w:val="28"/>
        </w:rPr>
      </w:pPr>
      <w:r w:rsidRPr="000A13F9">
        <w:rPr>
          <w:sz w:val="28"/>
          <w:szCs w:val="28"/>
        </w:rPr>
        <w:t>- участие в АКЦИИ по обращению в законодательные органы РФ об установлении на федеральном, региональном и местном уровнях  единой системы оплаты труда работников образования ( Более 300 подписей на 1 октября 2019 года собрано педагогами Кировского района и получена обратная информация о получении наших писем)</w:t>
      </w:r>
    </w:p>
    <w:p w:rsidR="00804081" w:rsidRPr="000A13F9" w:rsidRDefault="00804081" w:rsidP="00F82B5F">
      <w:pPr>
        <w:pStyle w:val="ListParagraph"/>
        <w:tabs>
          <w:tab w:val="left" w:pos="4200"/>
        </w:tabs>
        <w:jc w:val="both"/>
        <w:rPr>
          <w:sz w:val="28"/>
          <w:szCs w:val="28"/>
        </w:rPr>
      </w:pPr>
      <w:r w:rsidRPr="000A13F9">
        <w:rPr>
          <w:sz w:val="28"/>
          <w:szCs w:val="28"/>
        </w:rPr>
        <w:tab/>
      </w:r>
    </w:p>
    <w:p w:rsidR="00804081" w:rsidRPr="000A13F9" w:rsidRDefault="00804081" w:rsidP="00DB0029">
      <w:pPr>
        <w:pStyle w:val="ListParagraph"/>
        <w:rPr>
          <w:sz w:val="28"/>
          <w:szCs w:val="28"/>
        </w:rPr>
      </w:pPr>
      <w:r w:rsidRPr="000A13F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вновь выбранные </w:t>
      </w:r>
      <w:r w:rsidRPr="000A13F9">
        <w:rPr>
          <w:sz w:val="28"/>
          <w:szCs w:val="28"/>
        </w:rPr>
        <w:t>председатели прошли обучение при профсоюзном учебном центре.</w:t>
      </w:r>
    </w:p>
    <w:p w:rsidR="00804081" w:rsidRPr="000A13F9" w:rsidRDefault="00804081" w:rsidP="00DB0029">
      <w:pPr>
        <w:pStyle w:val="ListParagraph"/>
        <w:rPr>
          <w:sz w:val="28"/>
          <w:szCs w:val="28"/>
        </w:rPr>
      </w:pPr>
      <w:r w:rsidRPr="000A13F9">
        <w:rPr>
          <w:sz w:val="28"/>
          <w:szCs w:val="28"/>
        </w:rPr>
        <w:t>- достойно выглядит колонна работников отрасли « ОБРАЗОВАНИЕ» на первомайской демонстрации в Кировском районе.</w:t>
      </w:r>
    </w:p>
    <w:p w:rsidR="00804081" w:rsidRPr="000A13F9" w:rsidRDefault="00804081" w:rsidP="00DB0029">
      <w:pPr>
        <w:pStyle w:val="ListParagraph"/>
        <w:rPr>
          <w:sz w:val="28"/>
          <w:szCs w:val="28"/>
        </w:rPr>
      </w:pPr>
      <w:r w:rsidRPr="000A13F9">
        <w:rPr>
          <w:sz w:val="28"/>
          <w:szCs w:val="28"/>
        </w:rPr>
        <w:t>Практически ежегодно транслируют выступление председателя Кировской РТО Соколовой Т.С.  по телевидению</w:t>
      </w:r>
      <w:r>
        <w:rPr>
          <w:sz w:val="28"/>
          <w:szCs w:val="28"/>
        </w:rPr>
        <w:t>, что было и 2019 году.</w:t>
      </w:r>
    </w:p>
    <w:p w:rsidR="00804081" w:rsidRDefault="00804081" w:rsidP="00DB0029">
      <w:pPr>
        <w:pStyle w:val="ListParagraph"/>
        <w:rPr>
          <w:sz w:val="28"/>
          <w:szCs w:val="28"/>
        </w:rPr>
      </w:pPr>
      <w:r w:rsidRPr="000A13F9">
        <w:rPr>
          <w:sz w:val="28"/>
          <w:szCs w:val="28"/>
        </w:rPr>
        <w:t xml:space="preserve"> Ежегодно организация получает БЛАГОДАРНОСТЬ от Крайсовпрофа за активное участие и проведение первомайской демонстрации в Кировском районе г. Перми</w:t>
      </w:r>
    </w:p>
    <w:p w:rsidR="00804081" w:rsidRPr="000A13F9" w:rsidRDefault="00804081" w:rsidP="00DB0029">
      <w:pPr>
        <w:pStyle w:val="ListParagraph"/>
        <w:rPr>
          <w:sz w:val="28"/>
          <w:szCs w:val="28"/>
        </w:rPr>
      </w:pPr>
      <w:r w:rsidRPr="00C11E86">
        <w:rPr>
          <w:sz w:val="28"/>
          <w:szCs w:val="28"/>
        </w:rPr>
        <w:pict>
          <v:shape id="_x0000_i1026" type="#_x0000_t75" style="width:460.5pt;height:345.75pt">
            <v:imagedata r:id="rId8" o:title=""/>
          </v:shape>
        </w:pict>
      </w:r>
    </w:p>
    <w:p w:rsidR="00804081" w:rsidRPr="009F13F4" w:rsidRDefault="00804081" w:rsidP="00DB0029">
      <w:pPr>
        <w:pStyle w:val="ListParagraph"/>
        <w:rPr>
          <w:b/>
          <w:sz w:val="28"/>
          <w:szCs w:val="28"/>
        </w:rPr>
      </w:pPr>
      <w:r w:rsidRPr="009F13F4">
        <w:rPr>
          <w:b/>
          <w:sz w:val="28"/>
          <w:szCs w:val="28"/>
        </w:rPr>
        <w:t>4.Помощь организациям по заключению коллективного договора. Правовая защита. Охрана труда.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1.</w:t>
      </w:r>
      <w:r w:rsidRPr="00B43BD4">
        <w:rPr>
          <w:sz w:val="28"/>
          <w:szCs w:val="28"/>
        </w:rPr>
        <w:t xml:space="preserve"> В районе совершенствуются нормативные папки пр</w:t>
      </w:r>
      <w:r>
        <w:rPr>
          <w:sz w:val="28"/>
          <w:szCs w:val="28"/>
        </w:rPr>
        <w:t>авовые и по охране труда. Материалы оправляются в первичные организации.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2.В 2019 году заключено 5 коллективных договоров. После реорганизации идет процедура заключения КД в 2-х организациях 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3.В Кировском районе при реорганизации ОУ в 2019 году из 42 образовательных учреждений осталось 29. В 2020 году реорганизация продолжается.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Поэтому ключевым вопросом стояло сохранение профсоюзных организаций, разъяснительная работа по сохранению, заключению, пролонгации коллективных договоров. Недопущение конфликтов при реорганизации между профсоюзными организациями разных учреждений Большая разъяснительная работа и оказание помощи велась райкомом по данным вопросам.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4. Установлена связь с централизованной бухгалтерией. Контролируется процесс вступления и выхода их профсоюза.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5.В каждом учреждении есть уполномоченные по охране труда. Ими было проведено 11 плановых проверок.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6. 7 уполномоченных прошли обучение в крайсовпрофе и получили удостоверения.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7.Под контролем находилась оплата медицинских осмотров. Нарушений не обнаружено.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8.Приняли участие в семинаре по здоровьесбережению сотрудников в Доме Учителя.</w:t>
      </w:r>
    </w:p>
    <w:p w:rsidR="00804081" w:rsidRDefault="00804081" w:rsidP="002C084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8.На отчетно-выборной конференции А.В. Залазаев выступил с информацией по профзаболеваниям педагогических работников.</w:t>
      </w:r>
    </w:p>
    <w:p w:rsidR="00804081" w:rsidRPr="00D74E00" w:rsidRDefault="00804081" w:rsidP="009F6C86">
      <w:pPr>
        <w:tabs>
          <w:tab w:val="left" w:pos="33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04081" w:rsidRPr="00A35769" w:rsidRDefault="00804081" w:rsidP="00EA28DD">
      <w:pPr>
        <w:pStyle w:val="ListParagraph"/>
        <w:jc w:val="center"/>
        <w:rPr>
          <w:b/>
          <w:sz w:val="24"/>
          <w:szCs w:val="24"/>
        </w:rPr>
      </w:pPr>
      <w:r w:rsidRPr="00A35769">
        <w:rPr>
          <w:b/>
          <w:sz w:val="24"/>
          <w:szCs w:val="24"/>
        </w:rPr>
        <w:t>5. СОВЕТ МОЛОДЫХ ПЕДАГОГОВ</w:t>
      </w:r>
    </w:p>
    <w:p w:rsidR="00804081" w:rsidRDefault="00804081" w:rsidP="00A35769">
      <w:pPr>
        <w:ind w:firstLine="708"/>
        <w:rPr>
          <w:sz w:val="28"/>
          <w:szCs w:val="28"/>
        </w:rPr>
      </w:pPr>
      <w:r w:rsidRPr="009F6C86">
        <w:rPr>
          <w:sz w:val="28"/>
          <w:szCs w:val="28"/>
        </w:rPr>
        <w:t>Пред</w:t>
      </w:r>
      <w:r>
        <w:rPr>
          <w:sz w:val="28"/>
          <w:szCs w:val="28"/>
        </w:rPr>
        <w:t>седатель Совета молодых педагогов</w:t>
      </w:r>
      <w:r w:rsidRPr="009F6C86">
        <w:rPr>
          <w:sz w:val="28"/>
          <w:szCs w:val="28"/>
        </w:rPr>
        <w:t xml:space="preserve"> Лузина Алена Сергеевна</w:t>
      </w:r>
      <w:r>
        <w:rPr>
          <w:sz w:val="28"/>
          <w:szCs w:val="28"/>
        </w:rPr>
        <w:t xml:space="preserve"> отмечена наградой крайкома, как председатель одного из самых активных советов Пермского края. Она также входит в состав Президиума Совета молодых педагогов Пермского края.</w:t>
      </w:r>
    </w:p>
    <w:p w:rsidR="00804081" w:rsidRDefault="00804081" w:rsidP="00A35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25 апреля прошел районный конкурс « Весеннее пробуждение- Дыхание весны» Конкурс прошел на высоком уровне.</w:t>
      </w:r>
    </w:p>
    <w:p w:rsidR="00804081" w:rsidRDefault="00804081" w:rsidP="00A35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>26 апреля молодежные команды участвовали в городском спортивном празднике ( СОШ № 155, ДОУ № 412, ДОУ № 247) Команда ДОУ № 247 заняла первое место.</w:t>
      </w:r>
    </w:p>
    <w:p w:rsidR="00804081" w:rsidRDefault="00804081" w:rsidP="00A35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Молодежь района включилась в реализацию проекта « Электронный профсоюзный билет»</w:t>
      </w:r>
    </w:p>
    <w:p w:rsidR="00804081" w:rsidRDefault="00804081" w:rsidP="00A35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Активно участвуют в краевых мероприятиях:</w:t>
      </w:r>
    </w:p>
    <w:p w:rsidR="00804081" w:rsidRDefault="00804081" w:rsidP="00A35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>-Форум « Свежий ветер» ( 17-19 мая)</w:t>
      </w:r>
    </w:p>
    <w:p w:rsidR="00804081" w:rsidRDefault="00804081" w:rsidP="00A35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молодежный Форум « Таир»,</w:t>
      </w:r>
    </w:p>
    <w:p w:rsidR="00804081" w:rsidRDefault="00804081" w:rsidP="00DA63DF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курсовая подготовка молодых педагогов</w:t>
      </w:r>
    </w:p>
    <w:p w:rsidR="00804081" w:rsidRDefault="00804081" w:rsidP="00DA63DF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теплоходные целевые прогулки.</w:t>
      </w:r>
    </w:p>
    <w:p w:rsidR="00804081" w:rsidRDefault="00804081" w:rsidP="00DA63DF">
      <w:pPr>
        <w:ind w:firstLine="708"/>
        <w:rPr>
          <w:sz w:val="28"/>
          <w:szCs w:val="28"/>
        </w:rPr>
      </w:pPr>
    </w:p>
    <w:p w:rsidR="00804081" w:rsidRPr="00DA63DF" w:rsidRDefault="00804081" w:rsidP="00DA63DF">
      <w:pPr>
        <w:ind w:firstLine="708"/>
        <w:rPr>
          <w:sz w:val="28"/>
          <w:szCs w:val="28"/>
        </w:rPr>
      </w:pPr>
      <w:r w:rsidRPr="004332E5">
        <w:rPr>
          <w:sz w:val="28"/>
          <w:szCs w:val="28"/>
        </w:rPr>
        <w:pict>
          <v:shape id="_x0000_i1027" type="#_x0000_t75" style="width:460.5pt;height:307.5pt">
            <v:imagedata r:id="rId9" o:title=""/>
          </v:shape>
        </w:pict>
      </w:r>
    </w:p>
    <w:p w:rsidR="00804081" w:rsidRDefault="00804081" w:rsidP="002C0843">
      <w:pPr>
        <w:pStyle w:val="ListParagraph"/>
        <w:rPr>
          <w:sz w:val="40"/>
          <w:szCs w:val="40"/>
        </w:rPr>
      </w:pPr>
    </w:p>
    <w:p w:rsidR="00804081" w:rsidRDefault="00804081" w:rsidP="004E490D">
      <w:pPr>
        <w:pStyle w:val="List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 Работа с профкадрами и активом</w:t>
      </w:r>
    </w:p>
    <w:p w:rsidR="00804081" w:rsidRDefault="00804081" w:rsidP="00045810">
      <w:pPr>
        <w:pStyle w:val="ListParagraph"/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t>Была выполнена следующая работа:</w:t>
      </w:r>
      <w:r>
        <w:rPr>
          <w:sz w:val="28"/>
          <w:szCs w:val="28"/>
        </w:rPr>
        <w:tab/>
      </w:r>
    </w:p>
    <w:p w:rsidR="00804081" w:rsidRDefault="00804081" w:rsidP="009372A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-новогодняя елка для детей в « Истоке» (28 декабря)</w:t>
      </w:r>
    </w:p>
    <w:p w:rsidR="00804081" w:rsidRDefault="00804081" w:rsidP="009372A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-Районный тур интеллектуальной игры « Что? Где? Когда?» ( школы №№ 64,83. 65, 70, 14. 27. Г-6, СМП, ДОУ №№ 85, 409, 410. 412) ( 29 марта)</w:t>
      </w:r>
    </w:p>
    <w:p w:rsidR="00804081" w:rsidRDefault="00804081" w:rsidP="009372A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участие в городской игре « Что? Где? Когда?» ( 3-е место)</w:t>
      </w:r>
    </w:p>
    <w:p w:rsidR="00804081" w:rsidRDefault="00804081" w:rsidP="009372A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участие в городском конкурсе « Мужчина в образовании»_ Шипицин Александр Александрович СОШ № 155, Долгих Антон Алексеевич ДОУ « 167 - успешное выступление.</w:t>
      </w:r>
    </w:p>
    <w:p w:rsidR="00804081" w:rsidRDefault="00804081" w:rsidP="009372A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-участие в городском конкурсе « Моя прекрасная няня» ( 20 марта, ДОУ № 410- 3-е место)</w:t>
      </w:r>
    </w:p>
    <w:p w:rsidR="00804081" w:rsidRPr="00816D72" w:rsidRDefault="00804081" w:rsidP="00816D7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экскурсия в г. ОСА. ( июнь)</w:t>
      </w:r>
    </w:p>
    <w:p w:rsidR="00804081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-ежемесячные поздравление председателей с Днем рождения и памятными датами,</w:t>
      </w:r>
    </w:p>
    <w:p w:rsidR="00804081" w:rsidRDefault="00804081" w:rsidP="004E490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поощрение членов профсоюза к 8 марта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поощрение билетами в театр,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 оказание материальной помощи,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 отдых выходного дня в УСТЬ-КАЧКЕ,</w:t>
      </w:r>
      <w:r>
        <w:rPr>
          <w:sz w:val="28"/>
          <w:szCs w:val="28"/>
        </w:rPr>
        <w:t>( более 100 человек)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 теплоходные прогулки и круизы.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 льготные профсоюзные путевки   в санатории и курорты « Усть-Качка», « Красный Яр», « Ключи», курорты Кавказа ( Железноводск, Пятигорск, Минеральные воды) а так же пансионаты Сочи, Анапы и др..</w:t>
      </w:r>
    </w:p>
    <w:p w:rsidR="00804081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 xml:space="preserve">- благодаря Профсоюзу мы установили контакт с Министерством здравоохранения, </w:t>
      </w:r>
      <w:r>
        <w:rPr>
          <w:sz w:val="28"/>
          <w:szCs w:val="28"/>
        </w:rPr>
        <w:t>что позволило оздора</w:t>
      </w:r>
      <w:bookmarkStart w:id="0" w:name="_GoBack"/>
      <w:bookmarkEnd w:id="0"/>
      <w:r w:rsidRPr="00816D72">
        <w:rPr>
          <w:sz w:val="28"/>
          <w:szCs w:val="28"/>
        </w:rPr>
        <w:t>вливать детей в санаториях РФ по бесплатным путевкам. Чем у нас активно занимается Баландина Елена Александровна.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более 30 человек отмечены  грамотами крайкома, благодарственными письмами.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</w:p>
    <w:p w:rsidR="00804081" w:rsidRPr="00816D72" w:rsidRDefault="00804081" w:rsidP="00253314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Конечно мы озабочены и финансовой стороной членов профсоюза. ТАК:</w:t>
      </w:r>
      <w:r>
        <w:rPr>
          <w:sz w:val="28"/>
          <w:szCs w:val="28"/>
        </w:rPr>
        <w:tab/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-оформлены дисконтные карты « МЕТРО» ( 395 человек)</w:t>
      </w:r>
    </w:p>
    <w:p w:rsidR="00804081" w:rsidRPr="00816D72" w:rsidRDefault="00804081" w:rsidP="004E490D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-более 530 членов профсоюза получили дисконтную карту члена профсоюза и пользуются ей,</w:t>
      </w:r>
    </w:p>
    <w:p w:rsidR="00804081" w:rsidRDefault="00804081" w:rsidP="00253314">
      <w:pPr>
        <w:pStyle w:val="ListParagraph"/>
        <w:rPr>
          <w:sz w:val="28"/>
          <w:szCs w:val="28"/>
        </w:rPr>
      </w:pPr>
      <w:r w:rsidRPr="00816D72">
        <w:rPr>
          <w:sz w:val="28"/>
          <w:szCs w:val="28"/>
        </w:rPr>
        <w:t>- активно идет работа по оформлению электронных профсоюзных билетов, что позволит иметь солидную скидку по покупке товаров по интернету.</w:t>
      </w:r>
    </w:p>
    <w:p w:rsidR="00804081" w:rsidRDefault="00804081" w:rsidP="00253314">
      <w:pPr>
        <w:pStyle w:val="ListParagraph"/>
        <w:rPr>
          <w:sz w:val="28"/>
          <w:szCs w:val="28"/>
        </w:rPr>
      </w:pPr>
    </w:p>
    <w:p w:rsidR="00804081" w:rsidRDefault="00804081" w:rsidP="00253314">
      <w:pPr>
        <w:pStyle w:val="ListParagraph"/>
        <w:rPr>
          <w:sz w:val="28"/>
          <w:szCs w:val="28"/>
        </w:rPr>
      </w:pPr>
    </w:p>
    <w:p w:rsidR="00804081" w:rsidRPr="00900016" w:rsidRDefault="00804081" w:rsidP="00900016">
      <w:pPr>
        <w:pStyle w:val="ListParagraph"/>
        <w:rPr>
          <w:b/>
          <w:sz w:val="24"/>
          <w:szCs w:val="24"/>
        </w:rPr>
      </w:pPr>
      <w:r w:rsidRPr="00900016">
        <w:rPr>
          <w:b/>
          <w:sz w:val="24"/>
          <w:szCs w:val="24"/>
        </w:rPr>
        <w:t>НАМ НЕОБХОДИМО: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 усилить работу по мотивации профсоюзного членства в районе,</w:t>
      </w:r>
    </w:p>
    <w:p w:rsidR="00804081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 добиваться заключения коллективных договоров во всех ОУ НА ПРАВОВОЙ основе,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-продолжать правовую защиту членов профсоюза,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-продолжать работу по созданию здоровых и безопасных условий труда,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-продолжить целенаправленную работу с молодежью по вовлечению ее в активную общественную деятельность,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-совершенствовать информационную деятельность,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 продолжить организацию досуга и оздоровления членов профсоюза,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 принимать меры социальной поддержки и морального стимулирования,</w:t>
      </w:r>
    </w:p>
    <w:p w:rsidR="00804081" w:rsidRPr="00253314" w:rsidRDefault="00804081" w:rsidP="00E26ABE">
      <w:pPr>
        <w:rPr>
          <w:sz w:val="28"/>
          <w:szCs w:val="28"/>
        </w:rPr>
      </w:pPr>
      <w:r w:rsidRPr="00253314">
        <w:rPr>
          <w:sz w:val="28"/>
          <w:szCs w:val="28"/>
        </w:rPr>
        <w:t>-продолжить обучение профсоюзных кадров.</w:t>
      </w:r>
    </w:p>
    <w:p w:rsidR="00804081" w:rsidRPr="00E26ABE" w:rsidRDefault="00804081" w:rsidP="002163FB">
      <w:pPr>
        <w:tabs>
          <w:tab w:val="left" w:pos="1440"/>
        </w:tabs>
        <w:rPr>
          <w:sz w:val="40"/>
          <w:szCs w:val="40"/>
        </w:rPr>
      </w:pPr>
      <w:r w:rsidRPr="00253314">
        <w:rPr>
          <w:sz w:val="28"/>
          <w:szCs w:val="28"/>
        </w:rPr>
        <w:tab/>
      </w:r>
    </w:p>
    <w:p w:rsidR="00804081" w:rsidRDefault="00804081" w:rsidP="00A91FC9">
      <w:pPr>
        <w:jc w:val="center"/>
        <w:rPr>
          <w:sz w:val="40"/>
          <w:szCs w:val="40"/>
        </w:rPr>
      </w:pPr>
    </w:p>
    <w:p w:rsidR="00804081" w:rsidRPr="00A91FC9" w:rsidRDefault="00804081" w:rsidP="00A91FC9">
      <w:pPr>
        <w:jc w:val="center"/>
        <w:rPr>
          <w:sz w:val="40"/>
          <w:szCs w:val="40"/>
        </w:rPr>
      </w:pPr>
    </w:p>
    <w:p w:rsidR="00804081" w:rsidRDefault="00804081" w:rsidP="004E490D">
      <w:pPr>
        <w:pStyle w:val="ListParagraph"/>
        <w:rPr>
          <w:sz w:val="40"/>
          <w:szCs w:val="40"/>
        </w:rPr>
      </w:pPr>
    </w:p>
    <w:p w:rsidR="00804081" w:rsidRDefault="00804081" w:rsidP="004E490D">
      <w:pPr>
        <w:pStyle w:val="ListParagraph"/>
        <w:rPr>
          <w:sz w:val="40"/>
          <w:szCs w:val="40"/>
        </w:rPr>
      </w:pPr>
    </w:p>
    <w:p w:rsidR="00804081" w:rsidRDefault="00804081" w:rsidP="004E490D">
      <w:pPr>
        <w:pStyle w:val="ListParagraph"/>
        <w:rPr>
          <w:sz w:val="40"/>
          <w:szCs w:val="40"/>
        </w:rPr>
      </w:pPr>
    </w:p>
    <w:p w:rsidR="00804081" w:rsidRPr="004E490D" w:rsidRDefault="00804081" w:rsidP="004E490D">
      <w:pPr>
        <w:pStyle w:val="ListParagraph"/>
        <w:rPr>
          <w:sz w:val="40"/>
          <w:szCs w:val="40"/>
        </w:rPr>
      </w:pPr>
    </w:p>
    <w:p w:rsidR="00804081" w:rsidRPr="0036062E" w:rsidRDefault="00804081" w:rsidP="0036062E">
      <w:pPr>
        <w:pStyle w:val="ListParagraph"/>
        <w:rPr>
          <w:b/>
          <w:sz w:val="40"/>
          <w:szCs w:val="40"/>
        </w:rPr>
      </w:pPr>
    </w:p>
    <w:p w:rsidR="00804081" w:rsidRPr="002C0843" w:rsidRDefault="00804081" w:rsidP="002C0843">
      <w:pPr>
        <w:pStyle w:val="ListParagraph"/>
        <w:rPr>
          <w:sz w:val="40"/>
          <w:szCs w:val="40"/>
        </w:rPr>
      </w:pPr>
    </w:p>
    <w:sectPr w:rsidR="00804081" w:rsidRPr="002C0843" w:rsidSect="00BB552B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081" w:rsidRDefault="00804081" w:rsidP="002D65D1">
      <w:pPr>
        <w:spacing w:after="0" w:line="240" w:lineRule="auto"/>
      </w:pPr>
      <w:r>
        <w:separator/>
      </w:r>
    </w:p>
  </w:endnote>
  <w:endnote w:type="continuationSeparator" w:id="0">
    <w:p w:rsidR="00804081" w:rsidRDefault="00804081" w:rsidP="002D6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081" w:rsidRDefault="00804081" w:rsidP="002D65D1">
      <w:pPr>
        <w:spacing w:after="0" w:line="240" w:lineRule="auto"/>
      </w:pPr>
      <w:r>
        <w:separator/>
      </w:r>
    </w:p>
  </w:footnote>
  <w:footnote w:type="continuationSeparator" w:id="0">
    <w:p w:rsidR="00804081" w:rsidRDefault="00804081" w:rsidP="002D6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7998"/>
    <w:multiLevelType w:val="hybridMultilevel"/>
    <w:tmpl w:val="F6246C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0029"/>
    <w:rsid w:val="00004CF0"/>
    <w:rsid w:val="00037BB7"/>
    <w:rsid w:val="00045810"/>
    <w:rsid w:val="00062E15"/>
    <w:rsid w:val="000643D7"/>
    <w:rsid w:val="000644D0"/>
    <w:rsid w:val="000A13F9"/>
    <w:rsid w:val="000B1ABB"/>
    <w:rsid w:val="000C548C"/>
    <w:rsid w:val="000C66A3"/>
    <w:rsid w:val="000D0244"/>
    <w:rsid w:val="000F0E73"/>
    <w:rsid w:val="000F3143"/>
    <w:rsid w:val="00134EA5"/>
    <w:rsid w:val="00192570"/>
    <w:rsid w:val="001A53E4"/>
    <w:rsid w:val="001E2D3F"/>
    <w:rsid w:val="001F1736"/>
    <w:rsid w:val="001F6992"/>
    <w:rsid w:val="00210467"/>
    <w:rsid w:val="002163FB"/>
    <w:rsid w:val="00253314"/>
    <w:rsid w:val="00265E6B"/>
    <w:rsid w:val="00295438"/>
    <w:rsid w:val="002C0843"/>
    <w:rsid w:val="002D5602"/>
    <w:rsid w:val="002D65D1"/>
    <w:rsid w:val="002F1B84"/>
    <w:rsid w:val="00323B4C"/>
    <w:rsid w:val="0034386A"/>
    <w:rsid w:val="00344AEA"/>
    <w:rsid w:val="0036062E"/>
    <w:rsid w:val="00360E9F"/>
    <w:rsid w:val="00363FA4"/>
    <w:rsid w:val="00374690"/>
    <w:rsid w:val="003E26BF"/>
    <w:rsid w:val="004158C0"/>
    <w:rsid w:val="004332E5"/>
    <w:rsid w:val="00443AC4"/>
    <w:rsid w:val="004458DC"/>
    <w:rsid w:val="004A24D6"/>
    <w:rsid w:val="004D11D6"/>
    <w:rsid w:val="004D6715"/>
    <w:rsid w:val="004E490D"/>
    <w:rsid w:val="004F5250"/>
    <w:rsid w:val="005052FF"/>
    <w:rsid w:val="00516BDD"/>
    <w:rsid w:val="00615CF2"/>
    <w:rsid w:val="00623B9D"/>
    <w:rsid w:val="00644C00"/>
    <w:rsid w:val="00665B99"/>
    <w:rsid w:val="00666370"/>
    <w:rsid w:val="00680957"/>
    <w:rsid w:val="00685761"/>
    <w:rsid w:val="006972A3"/>
    <w:rsid w:val="006A2758"/>
    <w:rsid w:val="006D5562"/>
    <w:rsid w:val="006E393A"/>
    <w:rsid w:val="006E4B6D"/>
    <w:rsid w:val="00742E51"/>
    <w:rsid w:val="007439C0"/>
    <w:rsid w:val="00751741"/>
    <w:rsid w:val="007562DA"/>
    <w:rsid w:val="00757DAE"/>
    <w:rsid w:val="007611CF"/>
    <w:rsid w:val="00775D47"/>
    <w:rsid w:val="007B01A2"/>
    <w:rsid w:val="007B558B"/>
    <w:rsid w:val="007B6327"/>
    <w:rsid w:val="007C3122"/>
    <w:rsid w:val="007F671E"/>
    <w:rsid w:val="00804081"/>
    <w:rsid w:val="00816D72"/>
    <w:rsid w:val="0082353D"/>
    <w:rsid w:val="0083311D"/>
    <w:rsid w:val="008334B0"/>
    <w:rsid w:val="008360A0"/>
    <w:rsid w:val="00850F61"/>
    <w:rsid w:val="00866B1F"/>
    <w:rsid w:val="00867B51"/>
    <w:rsid w:val="008731EA"/>
    <w:rsid w:val="00895B42"/>
    <w:rsid w:val="008B12D2"/>
    <w:rsid w:val="008B5F86"/>
    <w:rsid w:val="00900016"/>
    <w:rsid w:val="009168F3"/>
    <w:rsid w:val="009372AB"/>
    <w:rsid w:val="00997241"/>
    <w:rsid w:val="009A2B99"/>
    <w:rsid w:val="009B3E67"/>
    <w:rsid w:val="009B699C"/>
    <w:rsid w:val="009C7AED"/>
    <w:rsid w:val="009D31BB"/>
    <w:rsid w:val="009E2B63"/>
    <w:rsid w:val="009F13F4"/>
    <w:rsid w:val="009F6C86"/>
    <w:rsid w:val="00A10400"/>
    <w:rsid w:val="00A35769"/>
    <w:rsid w:val="00A67026"/>
    <w:rsid w:val="00A85D27"/>
    <w:rsid w:val="00A91FC9"/>
    <w:rsid w:val="00AA4694"/>
    <w:rsid w:val="00AC0F4D"/>
    <w:rsid w:val="00AF3D8C"/>
    <w:rsid w:val="00B01C11"/>
    <w:rsid w:val="00B43BD4"/>
    <w:rsid w:val="00B83E93"/>
    <w:rsid w:val="00BB41ED"/>
    <w:rsid w:val="00BB552B"/>
    <w:rsid w:val="00BF7A6F"/>
    <w:rsid w:val="00C00F95"/>
    <w:rsid w:val="00C11E86"/>
    <w:rsid w:val="00C33A30"/>
    <w:rsid w:val="00C60AA2"/>
    <w:rsid w:val="00C737A5"/>
    <w:rsid w:val="00C76B64"/>
    <w:rsid w:val="00CC3B97"/>
    <w:rsid w:val="00CE5C1A"/>
    <w:rsid w:val="00CE6722"/>
    <w:rsid w:val="00CF59B8"/>
    <w:rsid w:val="00CF74A6"/>
    <w:rsid w:val="00D10901"/>
    <w:rsid w:val="00D11CCD"/>
    <w:rsid w:val="00D261D5"/>
    <w:rsid w:val="00D371AA"/>
    <w:rsid w:val="00D40FF8"/>
    <w:rsid w:val="00D43E5E"/>
    <w:rsid w:val="00D5617A"/>
    <w:rsid w:val="00D60E42"/>
    <w:rsid w:val="00D67B11"/>
    <w:rsid w:val="00D74E00"/>
    <w:rsid w:val="00D96CBA"/>
    <w:rsid w:val="00DA63DF"/>
    <w:rsid w:val="00DB0029"/>
    <w:rsid w:val="00DF4E25"/>
    <w:rsid w:val="00E0457A"/>
    <w:rsid w:val="00E21DEC"/>
    <w:rsid w:val="00E26ABE"/>
    <w:rsid w:val="00E34894"/>
    <w:rsid w:val="00E625B9"/>
    <w:rsid w:val="00E9673A"/>
    <w:rsid w:val="00EA28DD"/>
    <w:rsid w:val="00EB27E2"/>
    <w:rsid w:val="00EB2B23"/>
    <w:rsid w:val="00EC758D"/>
    <w:rsid w:val="00F4656F"/>
    <w:rsid w:val="00F744E2"/>
    <w:rsid w:val="00F82B5F"/>
    <w:rsid w:val="00FA59BA"/>
    <w:rsid w:val="00FB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E7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B00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D6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D65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D6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D65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E2D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2D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1194</TotalTime>
  <Pages>9</Pages>
  <Words>1696</Words>
  <Characters>9670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Семья</cp:lastModifiedBy>
  <cp:revision>71</cp:revision>
  <cp:lastPrinted>2019-10-16T11:05:00Z</cp:lastPrinted>
  <dcterms:created xsi:type="dcterms:W3CDTF">2019-10-01T08:24:00Z</dcterms:created>
  <dcterms:modified xsi:type="dcterms:W3CDTF">2020-03-17T15:21:00Z</dcterms:modified>
</cp:coreProperties>
</file>